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241A6E" w:rsidRDefault="004C0BF9" w:rsidP="00241A6E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A1501C" w:rsidRDefault="00A1501C" w:rsidP="00241A6E">
      <w:pPr>
        <w:pStyle w:val="KapakStili"/>
        <w:numPr>
          <w:ilvl w:val="0"/>
          <w:numId w:val="0"/>
        </w:numPr>
        <w:ind w:left="142"/>
      </w:pPr>
      <w:r>
        <w:t>Etkinlik hazırlama ve planlama</w:t>
      </w:r>
      <w:bookmarkStart w:id="0" w:name="_GoBack"/>
      <w:bookmarkEnd w:id="0"/>
    </w:p>
    <w:p w:rsidR="004C0BF9" w:rsidRPr="004C0BF9" w:rsidRDefault="00B80D85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r w:rsidR="00A1501C">
        <w:t>11</w:t>
      </w:r>
      <w:r w:rsidR="00127FD1">
        <w:t>.</w:t>
      </w:r>
      <w:r w:rsidR="00BA03CA">
        <w:t>Hafta</w:t>
      </w:r>
    </w:p>
    <w:p w:rsidR="00E371F5" w:rsidRDefault="00E371F5" w:rsidP="0059637E"/>
    <w:p w:rsidR="00144422" w:rsidRDefault="00144422" w:rsidP="0059637E"/>
    <w:p w:rsidR="00144422" w:rsidRDefault="00144422" w:rsidP="0059637E">
      <w:pPr>
        <w:sectPr w:rsidR="00144422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241A6E" w:rsidRPr="00F728D9" w:rsidRDefault="00344239" w:rsidP="00344239">
      <w:pPr>
        <w:tabs>
          <w:tab w:val="left" w:pos="159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ab/>
        <w:t>TÜM ÖĞRENCİLER HAZIRLADIKLARI KONULARI ETKİNLİK PLANLAMAYA UYGUN OLARAK DÜZENLEYEREK, UYGULANABİLİRLİĞİ VE GÜVENİLİLİRLİĞİNİ DERSLERDE ARKADAŞLARINA UYGULAYARAK ÖĞRENECEKLERDİR.</w:t>
      </w:r>
    </w:p>
    <w:sectPr w:rsidR="00241A6E" w:rsidRPr="00F728D9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D85" w:rsidRDefault="00B80D85" w:rsidP="008F056E">
      <w:r>
        <w:separator/>
      </w:r>
    </w:p>
  </w:endnote>
  <w:endnote w:type="continuationSeparator" w:id="0">
    <w:p w:rsidR="00B80D85" w:rsidRDefault="00B80D85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820E09" wp14:editId="04614584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D85" w:rsidRDefault="00B80D85" w:rsidP="008F056E">
      <w:r>
        <w:separator/>
      </w:r>
    </w:p>
  </w:footnote>
  <w:footnote w:type="continuationSeparator" w:id="0">
    <w:p w:rsidR="00B80D85" w:rsidRDefault="00B80D85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D9F8CC" wp14:editId="4A2A86C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239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7E4A"/>
    <w:multiLevelType w:val="hybridMultilevel"/>
    <w:tmpl w:val="3EF6C64C"/>
    <w:lvl w:ilvl="0" w:tplc="049C34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29F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2A82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1A2A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8A0C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0262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A265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9AA6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B61F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45C4FF8"/>
    <w:multiLevelType w:val="hybridMultilevel"/>
    <w:tmpl w:val="5640473A"/>
    <w:lvl w:ilvl="0" w:tplc="F934FB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64F4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281A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FA9F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D6C8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A3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2280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C264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400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54D11403"/>
    <w:multiLevelType w:val="hybridMultilevel"/>
    <w:tmpl w:val="BC5464F0"/>
    <w:lvl w:ilvl="0" w:tplc="BD4EE6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B2A7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5889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5856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FA6F9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2B60D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AE59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4E279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C623E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5DA673A4"/>
    <w:multiLevelType w:val="hybridMultilevel"/>
    <w:tmpl w:val="32682CA8"/>
    <w:lvl w:ilvl="0" w:tplc="980697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C47E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C801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7298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EC77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041D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F0BC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AEAA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6E03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70CB72F7"/>
    <w:multiLevelType w:val="hybridMultilevel"/>
    <w:tmpl w:val="6FDEF304"/>
    <w:lvl w:ilvl="0" w:tplc="79286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E7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E9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C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2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20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44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05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89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1412646"/>
    <w:multiLevelType w:val="hybridMultilevel"/>
    <w:tmpl w:val="2F18FA30"/>
    <w:lvl w:ilvl="0" w:tplc="C67E8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23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09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06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29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E8F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1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3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14"/>
  </w:num>
  <w:num w:numId="12">
    <w:abstractNumId w:val="12"/>
  </w:num>
  <w:num w:numId="13">
    <w:abstractNumId w:val="8"/>
  </w:num>
  <w:num w:numId="14">
    <w:abstractNumId w:val="11"/>
  </w:num>
  <w:num w:numId="15">
    <w:abstractNumId w:val="1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0F35D2"/>
    <w:rsid w:val="00127FD1"/>
    <w:rsid w:val="00144422"/>
    <w:rsid w:val="00166CA6"/>
    <w:rsid w:val="00193D83"/>
    <w:rsid w:val="00203231"/>
    <w:rsid w:val="00241A6E"/>
    <w:rsid w:val="00253612"/>
    <w:rsid w:val="002F1E4F"/>
    <w:rsid w:val="00344239"/>
    <w:rsid w:val="004C0BF9"/>
    <w:rsid w:val="004F1064"/>
    <w:rsid w:val="00583E8C"/>
    <w:rsid w:val="0059637E"/>
    <w:rsid w:val="00744B69"/>
    <w:rsid w:val="00850AC7"/>
    <w:rsid w:val="008971AD"/>
    <w:rsid w:val="008E31E5"/>
    <w:rsid w:val="008F056E"/>
    <w:rsid w:val="00981C83"/>
    <w:rsid w:val="009D3CE4"/>
    <w:rsid w:val="009E681D"/>
    <w:rsid w:val="00A1501C"/>
    <w:rsid w:val="00A71954"/>
    <w:rsid w:val="00AC1581"/>
    <w:rsid w:val="00B70564"/>
    <w:rsid w:val="00B80D85"/>
    <w:rsid w:val="00B95D32"/>
    <w:rsid w:val="00BA03CA"/>
    <w:rsid w:val="00BA7B7A"/>
    <w:rsid w:val="00D31FBC"/>
    <w:rsid w:val="00D65905"/>
    <w:rsid w:val="00DA54D5"/>
    <w:rsid w:val="00DE582A"/>
    <w:rsid w:val="00E371F5"/>
    <w:rsid w:val="00F03C3E"/>
    <w:rsid w:val="00F728D9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73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1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070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4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6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98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0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5F1204"/>
    <w:rsid w:val="0086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FF9939-FBCE-459A-8F4B-2D296E537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1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2020-01-14T08:15:00Z</dcterms:created>
  <dcterms:modified xsi:type="dcterms:W3CDTF">2020-01-14T08:15:00Z</dcterms:modified>
</cp:coreProperties>
</file>