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59637E" w:rsidRPr="00BA03CA" w:rsidRDefault="004C0BF9" w:rsidP="00203231">
      <w:pPr>
        <w:pStyle w:val="KapakStili"/>
        <w:numPr>
          <w:ilvl w:val="0"/>
          <w:numId w:val="0"/>
        </w:numPr>
        <w:ind w:left="284"/>
      </w:pPr>
      <w:r w:rsidRPr="00BA03CA">
        <w:fldChar w:fldCharType="begin"/>
      </w:r>
      <w:r w:rsidRPr="00BA03CA">
        <w:instrText xml:space="preserve"> MACROBUTTON  AçıklamaKonusunaGit "FAKÜLTE ADI" </w:instrText>
      </w:r>
      <w:r w:rsidRPr="00BA03CA">
        <w:fldChar w:fldCharType="end"/>
      </w:r>
    </w:p>
    <w:p w:rsidR="004C0BF9" w:rsidRDefault="00981C83" w:rsidP="00F8641A">
      <w:pPr>
        <w:pStyle w:val="KapakStili"/>
        <w:numPr>
          <w:ilvl w:val="0"/>
          <w:numId w:val="0"/>
        </w:numPr>
        <w:ind w:left="-426"/>
      </w:pPr>
      <w:r>
        <w:t>YAŞAR DOĞU SPOR BİLİMLERİ</w:t>
      </w:r>
    </w:p>
    <w:p w:rsidR="004C0BF9" w:rsidRPr="00BA03CA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"Bölüm/Program Adı" </w:instrText>
      </w:r>
      <w:r w:rsidRPr="00BA03CA">
        <w:fldChar w:fldCharType="end"/>
      </w:r>
    </w:p>
    <w:p w:rsidR="00BA03CA" w:rsidRDefault="00981C83" w:rsidP="00981C83">
      <w:pPr>
        <w:pStyle w:val="KapakStili"/>
        <w:numPr>
          <w:ilvl w:val="0"/>
          <w:numId w:val="0"/>
        </w:numPr>
        <w:ind w:left="-426"/>
      </w:pPr>
      <w:r>
        <w:t>BEDEN EĞİTİMİ VE SPOR ÖĞRETMENLİĞİ</w:t>
      </w:r>
    </w:p>
    <w:p w:rsidR="004C0BF9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"Dersin Adı" </w:instrText>
      </w:r>
      <w:r w:rsidRPr="00BA03CA">
        <w:fldChar w:fldCharType="end"/>
      </w:r>
    </w:p>
    <w:p w:rsidR="00BA03CA" w:rsidRPr="00BA03CA" w:rsidRDefault="00981C83" w:rsidP="00981C83">
      <w:pPr>
        <w:pStyle w:val="KapakStili"/>
        <w:numPr>
          <w:ilvl w:val="0"/>
          <w:numId w:val="0"/>
        </w:numPr>
        <w:ind w:left="142"/>
      </w:pPr>
      <w:r>
        <w:t>EĞİTİMDE PROGRAM DIŞI ETKİNLİKLER</w:t>
      </w:r>
    </w:p>
    <w:p w:rsidR="00241A6E" w:rsidRDefault="004C0BF9" w:rsidP="00241A6E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"Dersin Konusu" </w:instrText>
      </w:r>
      <w:r w:rsidRPr="00BA03CA">
        <w:fldChar w:fldCharType="end"/>
      </w:r>
    </w:p>
    <w:p w:rsidR="00A1501C" w:rsidRDefault="00A1501C" w:rsidP="00241A6E">
      <w:pPr>
        <w:pStyle w:val="KapakStili"/>
        <w:numPr>
          <w:ilvl w:val="0"/>
          <w:numId w:val="0"/>
        </w:numPr>
        <w:ind w:left="142"/>
      </w:pPr>
      <w:r>
        <w:t>Etkinlik hazırlama ve planlama</w:t>
      </w:r>
    </w:p>
    <w:p w:rsidR="004C0BF9" w:rsidRPr="004C0BF9" w:rsidRDefault="00D4399F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309C74167D6740C7B8B62C20296A80C8"/>
          </w:placeholder>
          <w:showingPlcHdr/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BA03CA" w:rsidRPr="00054470">
            <w:rPr>
              <w:rStyle w:val="YerTutucuMetni"/>
            </w:rPr>
            <w:t>Bir öğe seçin.</w:t>
          </w:r>
        </w:sdtContent>
      </w:sdt>
      <w:r w:rsidR="00BA03CA">
        <w:t>.</w:t>
      </w:r>
      <w:r w:rsidR="0091623E">
        <w:t>12</w:t>
      </w:r>
      <w:bookmarkStart w:id="0" w:name="_GoBack"/>
      <w:bookmarkEnd w:id="0"/>
      <w:r w:rsidR="00127FD1">
        <w:t>.</w:t>
      </w:r>
      <w:r w:rsidR="00BA03CA">
        <w:t>Hafta</w:t>
      </w:r>
    </w:p>
    <w:p w:rsidR="00E371F5" w:rsidRDefault="00E371F5" w:rsidP="0059637E"/>
    <w:p w:rsidR="00144422" w:rsidRDefault="00144422" w:rsidP="0059637E"/>
    <w:p w:rsidR="00144422" w:rsidRDefault="00144422" w:rsidP="0059637E">
      <w:pPr>
        <w:sectPr w:rsidR="00144422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241A6E" w:rsidRPr="00F728D9" w:rsidRDefault="00344239" w:rsidP="00344239">
      <w:pPr>
        <w:tabs>
          <w:tab w:val="left" w:pos="1590"/>
        </w:tabs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lastRenderedPageBreak/>
        <w:tab/>
        <w:t>TÜM ÖĞRENCİLER HAZIRLADIKLARI KONULARI ETKİNLİK PLANLAMAYA UYGUN OLARAK DÜZENLEYEREK, UYGULANABİLİRLİĞİ VE GÜVENİLİLİRLİĞİNİ DERSLERDE ARKADAŞLARINA UYGULAYARAK ÖĞRENECEKLERDİR.</w:t>
      </w:r>
    </w:p>
    <w:sectPr w:rsidR="00241A6E" w:rsidRPr="00F728D9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399F" w:rsidRDefault="00D4399F" w:rsidP="008F056E">
      <w:r>
        <w:separator/>
      </w:r>
    </w:p>
  </w:endnote>
  <w:endnote w:type="continuationSeparator" w:id="0">
    <w:p w:rsidR="00D4399F" w:rsidRDefault="00D4399F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5C820E09" wp14:editId="04614584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399F" w:rsidRDefault="00D4399F" w:rsidP="008F056E">
      <w:r>
        <w:separator/>
      </w:r>
    </w:p>
  </w:footnote>
  <w:footnote w:type="continuationSeparator" w:id="0">
    <w:p w:rsidR="00D4399F" w:rsidRDefault="00D4399F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49D9F8CC" wp14:editId="4A2A86CC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4239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E7E4A"/>
    <w:multiLevelType w:val="hybridMultilevel"/>
    <w:tmpl w:val="3EF6C64C"/>
    <w:lvl w:ilvl="0" w:tplc="049C345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B29F6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52A82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71A2AA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F8A0CE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E0262F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2A265D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D9AA62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DB61FD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45C4FF8"/>
    <w:multiLevelType w:val="hybridMultilevel"/>
    <w:tmpl w:val="5640473A"/>
    <w:lvl w:ilvl="0" w:tplc="F934FB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564F4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7281A6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3FA9F4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0D6C8F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FA319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522804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7C264D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34002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8">
    <w:nsid w:val="54D11403"/>
    <w:multiLevelType w:val="hybridMultilevel"/>
    <w:tmpl w:val="BC5464F0"/>
    <w:lvl w:ilvl="0" w:tplc="BD4EE6D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CB2A74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F58895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25856C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FA6F98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2B60D7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BAE59D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4E279A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CC623E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>
    <w:nsid w:val="5DA673A4"/>
    <w:multiLevelType w:val="hybridMultilevel"/>
    <w:tmpl w:val="32682CA8"/>
    <w:lvl w:ilvl="0" w:tplc="980697C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C47E2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3C8016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C7298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BEC77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1041D8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5F0BCA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7AEAA1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76E032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62B75E7A"/>
    <w:multiLevelType w:val="hybridMultilevel"/>
    <w:tmpl w:val="78CEE3A0"/>
    <w:lvl w:ilvl="0" w:tplc="18C0C47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FC6DA7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F84AD2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FB6E18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88E804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1704A9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84C18A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1B0F9D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1CAB5C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1">
    <w:nsid w:val="70CB72F7"/>
    <w:multiLevelType w:val="hybridMultilevel"/>
    <w:tmpl w:val="6FDEF304"/>
    <w:lvl w:ilvl="0" w:tplc="79286E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2E7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BE92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60CE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223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720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644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1050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6895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1412646"/>
    <w:multiLevelType w:val="hybridMultilevel"/>
    <w:tmpl w:val="2F18FA30"/>
    <w:lvl w:ilvl="0" w:tplc="C67E87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6237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F690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5090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0061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B29C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7EB5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E8F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341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77BD5158"/>
    <w:multiLevelType w:val="hybridMultilevel"/>
    <w:tmpl w:val="AE188476"/>
    <w:lvl w:ilvl="0" w:tplc="1ED435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CA6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54C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261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D8B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D2E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023B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A12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50E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3"/>
  </w:num>
  <w:num w:numId="5">
    <w:abstractNumId w:val="5"/>
  </w:num>
  <w:num w:numId="6">
    <w:abstractNumId w:val="2"/>
  </w:num>
  <w:num w:numId="7">
    <w:abstractNumId w:val="4"/>
  </w:num>
  <w:num w:numId="8">
    <w:abstractNumId w:val="3"/>
  </w:num>
  <w:num w:numId="9">
    <w:abstractNumId w:val="7"/>
  </w:num>
  <w:num w:numId="10">
    <w:abstractNumId w:val="10"/>
  </w:num>
  <w:num w:numId="11">
    <w:abstractNumId w:val="14"/>
  </w:num>
  <w:num w:numId="12">
    <w:abstractNumId w:val="12"/>
  </w:num>
  <w:num w:numId="13">
    <w:abstractNumId w:val="8"/>
  </w:num>
  <w:num w:numId="14">
    <w:abstractNumId w:val="11"/>
  </w:num>
  <w:num w:numId="15">
    <w:abstractNumId w:val="1"/>
  </w:num>
  <w:num w:numId="16">
    <w:abstractNumId w:val="0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E4F"/>
    <w:rsid w:val="00053CE1"/>
    <w:rsid w:val="000F35D2"/>
    <w:rsid w:val="00127FD1"/>
    <w:rsid w:val="00144422"/>
    <w:rsid w:val="00166CA6"/>
    <w:rsid w:val="00193D83"/>
    <w:rsid w:val="00203231"/>
    <w:rsid w:val="00241A6E"/>
    <w:rsid w:val="00253612"/>
    <w:rsid w:val="002F1E4F"/>
    <w:rsid w:val="00344239"/>
    <w:rsid w:val="004C0BF9"/>
    <w:rsid w:val="004F1064"/>
    <w:rsid w:val="00583E8C"/>
    <w:rsid w:val="0059637E"/>
    <w:rsid w:val="00744B69"/>
    <w:rsid w:val="00850AC7"/>
    <w:rsid w:val="008971AD"/>
    <w:rsid w:val="008E31E5"/>
    <w:rsid w:val="008F056E"/>
    <w:rsid w:val="0091623E"/>
    <w:rsid w:val="00981C83"/>
    <w:rsid w:val="009D3CE4"/>
    <w:rsid w:val="009E681D"/>
    <w:rsid w:val="00A1501C"/>
    <w:rsid w:val="00A71954"/>
    <w:rsid w:val="00AC1581"/>
    <w:rsid w:val="00B70564"/>
    <w:rsid w:val="00B95D32"/>
    <w:rsid w:val="00BA03CA"/>
    <w:rsid w:val="00BA7B7A"/>
    <w:rsid w:val="00D31FBC"/>
    <w:rsid w:val="00D4399F"/>
    <w:rsid w:val="00D65905"/>
    <w:rsid w:val="00DA54D5"/>
    <w:rsid w:val="00DE582A"/>
    <w:rsid w:val="00E371F5"/>
    <w:rsid w:val="00F03C3E"/>
    <w:rsid w:val="00F728D9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422"/>
    <w:pPr>
      <w:spacing w:after="200" w:line="276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981C83"/>
    <w:pPr>
      <w:spacing w:after="0"/>
      <w:ind w:left="720"/>
      <w:contextualSpacing/>
    </w:pPr>
    <w:rPr>
      <w:rFonts w:ascii="Times New Roman" w:eastAsia="Times New Roman" w:hAnsi="Times New Roman" w:cs="Times New Roman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193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422"/>
    <w:pPr>
      <w:spacing w:after="200" w:line="276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981C83"/>
    <w:pPr>
      <w:spacing w:after="0"/>
      <w:ind w:left="720"/>
      <w:contextualSpacing/>
    </w:pPr>
    <w:rPr>
      <w:rFonts w:ascii="Times New Roman" w:eastAsia="Times New Roman" w:hAnsi="Times New Roman" w:cs="Times New Roman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193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37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4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15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77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830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37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117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6735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265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9911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070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43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4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763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583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12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60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8982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6004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9C74167D6740C7B8B62C20296A80C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4B996EA-8922-49B9-BF31-45CF70C52195}"/>
      </w:docPartPr>
      <w:docPartBody>
        <w:p w:rsidR="003D2749" w:rsidRDefault="000F0C33">
          <w:pPr>
            <w:pStyle w:val="309C74167D6740C7B8B62C20296A80C8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C33"/>
    <w:rsid w:val="000F0C33"/>
    <w:rsid w:val="003D2749"/>
    <w:rsid w:val="00863465"/>
    <w:rsid w:val="00E3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09C74167D6740C7B8B62C20296A80C8">
    <w:name w:val="309C74167D6740C7B8B62C20296A80C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09C74167D6740C7B8B62C20296A80C8">
    <w:name w:val="309C74167D6740C7B8B62C20296A80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3B0A20-A691-4FBD-9E4B-05BFD53EE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a4_antetli_sablon.dotx</Template>
  <TotalTime>0</TotalTime>
  <Pages>2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2016-04-01T08:51:00Z</cp:lastPrinted>
  <dcterms:created xsi:type="dcterms:W3CDTF">2020-01-14T08:17:00Z</dcterms:created>
  <dcterms:modified xsi:type="dcterms:W3CDTF">2020-01-14T08:17:00Z</dcterms:modified>
</cp:coreProperties>
</file>