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4C0BF9" w:rsidRPr="004C0BF9" w:rsidRDefault="00E21F5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344239">
        <w:t>10</w:t>
      </w:r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  <w:bookmarkStart w:id="0" w:name="_GoBack"/>
      <w:bookmarkEnd w:id="0"/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F5F" w:rsidRDefault="00E21F5F" w:rsidP="008F056E">
      <w:r>
        <w:separator/>
      </w:r>
    </w:p>
  </w:endnote>
  <w:endnote w:type="continuationSeparator" w:id="0">
    <w:p w:rsidR="00E21F5F" w:rsidRDefault="00E21F5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F5F" w:rsidRDefault="00E21F5F" w:rsidP="008F056E">
      <w:r>
        <w:separator/>
      </w:r>
    </w:p>
  </w:footnote>
  <w:footnote w:type="continuationSeparator" w:id="0">
    <w:p w:rsidR="00E21F5F" w:rsidRDefault="00E21F5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C1581"/>
    <w:rsid w:val="00B70564"/>
    <w:rsid w:val="00B95D32"/>
    <w:rsid w:val="00BA03CA"/>
    <w:rsid w:val="00BA7B7A"/>
    <w:rsid w:val="00D31FBC"/>
    <w:rsid w:val="00D65905"/>
    <w:rsid w:val="00DA54D5"/>
    <w:rsid w:val="00DE582A"/>
    <w:rsid w:val="00E21F5F"/>
    <w:rsid w:val="00E371F5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9C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27443A-C264-4AEF-A135-EC6AAFED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2020-01-14T08:12:00Z</dcterms:created>
  <dcterms:modified xsi:type="dcterms:W3CDTF">2020-01-14T08:12:00Z</dcterms:modified>
</cp:coreProperties>
</file>