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1D" w:rsidRDefault="009E681D"/>
    <w:p w:rsidR="0059637E" w:rsidRPr="00BA03CA" w:rsidRDefault="000251D0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251D0" w:rsidP="00203231">
      <w:pPr>
        <w:pStyle w:val="KapakStili"/>
        <w:numPr>
          <w:ilvl w:val="0"/>
          <w:numId w:val="0"/>
        </w:numPr>
        <w:ind w:left="142"/>
      </w:pPr>
      <w:r>
        <w:t>Fizik</w:t>
      </w:r>
      <w:r w:rsidR="00C43908">
        <w:t xml:space="preserve"> Bölümü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034933" w:rsidP="00203231">
      <w:pPr>
        <w:pStyle w:val="KapakStili"/>
        <w:numPr>
          <w:ilvl w:val="0"/>
          <w:numId w:val="0"/>
        </w:numPr>
        <w:ind w:left="142"/>
      </w:pPr>
      <w:r>
        <w:t xml:space="preserve">FİZİKTE MATEMATİK 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34933" w:rsidP="00203231">
      <w:pPr>
        <w:pStyle w:val="KapakStili"/>
        <w:numPr>
          <w:ilvl w:val="0"/>
          <w:numId w:val="0"/>
        </w:numPr>
        <w:ind w:left="142"/>
      </w:pPr>
      <w:r>
        <w:t>YÖNTEMLER II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0251D0" w:rsidRDefault="000251D0" w:rsidP="00166CA6"/>
    <w:p w:rsidR="00E371F5" w:rsidRPr="00E371F5" w:rsidRDefault="00034933" w:rsidP="00E371F5">
      <w:r>
        <w:t xml:space="preserve">FİZİKTE MATEMATİK YÖNTEMLER II dersi </w:t>
      </w:r>
      <w:r w:rsidR="000251D0">
        <w:t>aşağıda künyesi verilen kaynak</w:t>
      </w:r>
      <w:r>
        <w:t>lardan takip edilmektedir.</w:t>
      </w:r>
      <w:bookmarkStart w:id="0" w:name="_GoBack"/>
      <w:bookmarkEnd w:id="0"/>
    </w:p>
    <w:p w:rsidR="0059637E" w:rsidRDefault="00A71116" w:rsidP="0059637E"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9.6pt;margin-top:13.35pt;width:446.25pt;height:631.55pt;z-index:251658240" fillcolor="#4f81bd">
            <v:imagedata r:id="rId10" o:title=""/>
            <v:shadow color="#eeece1"/>
          </v:shape>
          <o:OLEObject Type="Embed" ProgID="AcroExch.Document.DC" ShapeID="_x0000_s1027" DrawAspect="Content" ObjectID="_1646317409" r:id="rId11"/>
        </w:pict>
      </w:r>
    </w:p>
    <w:p w:rsidR="000251D0" w:rsidRDefault="000251D0" w:rsidP="0059637E"/>
    <w:p w:rsidR="000251D0" w:rsidRDefault="000251D0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/>
    <w:p w:rsidR="00A71116" w:rsidRDefault="00A71116" w:rsidP="0059637E">
      <w:r>
        <w:rPr>
          <w:noProof/>
          <w:lang w:eastAsia="tr-TR"/>
        </w:rPr>
        <w:drawing>
          <wp:inline distT="0" distB="0" distL="0" distR="0">
            <wp:extent cx="4676775" cy="6657975"/>
            <wp:effectExtent l="1905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D0" w:rsidRDefault="000251D0" w:rsidP="0059637E"/>
    <w:p w:rsidR="000251D0" w:rsidRDefault="000251D0" w:rsidP="0059637E"/>
    <w:p w:rsidR="000251D0" w:rsidRDefault="000251D0" w:rsidP="00C43908">
      <w:pPr>
        <w:ind w:firstLine="0"/>
      </w:pPr>
    </w:p>
    <w:p w:rsidR="000251D0" w:rsidRPr="0059637E" w:rsidRDefault="000251D0" w:rsidP="00C43908">
      <w:pPr>
        <w:ind w:firstLine="0"/>
      </w:pPr>
    </w:p>
    <w:sectPr w:rsidR="000251D0" w:rsidRPr="0059637E" w:rsidSect="00DA54D5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352" w:rsidRDefault="002F6352" w:rsidP="008F056E">
      <w:r>
        <w:separator/>
      </w:r>
    </w:p>
  </w:endnote>
  <w:endnote w:type="continuationSeparator" w:id="1">
    <w:p w:rsidR="002F6352" w:rsidRDefault="002F6352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メイリオ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352" w:rsidRDefault="002F6352" w:rsidP="008F056E">
      <w:r>
        <w:separator/>
      </w:r>
    </w:p>
  </w:footnote>
  <w:footnote w:type="continuationSeparator" w:id="1">
    <w:p w:rsidR="002F6352" w:rsidRDefault="002F6352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585665"/>
      <w:docPartObj>
        <w:docPartGallery w:val="Page Numbers (Top of Page)"/>
        <w:docPartUnique/>
      </w:docPartObj>
    </w:sdtPr>
    <w:sdtContent>
      <w:p w:rsidR="00DA54D5" w:rsidRDefault="00212397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C43908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F7ABD"/>
    <w:rsid w:val="000251D0"/>
    <w:rsid w:val="00034933"/>
    <w:rsid w:val="00053CE1"/>
    <w:rsid w:val="00166CA6"/>
    <w:rsid w:val="00203231"/>
    <w:rsid w:val="00212397"/>
    <w:rsid w:val="00253612"/>
    <w:rsid w:val="002B41B9"/>
    <w:rsid w:val="002F6352"/>
    <w:rsid w:val="002F7ABD"/>
    <w:rsid w:val="00467C24"/>
    <w:rsid w:val="004C0BF9"/>
    <w:rsid w:val="004F1064"/>
    <w:rsid w:val="0059637E"/>
    <w:rsid w:val="00744B69"/>
    <w:rsid w:val="00850AC7"/>
    <w:rsid w:val="008971AD"/>
    <w:rsid w:val="008B6662"/>
    <w:rsid w:val="008E31E5"/>
    <w:rsid w:val="008F056E"/>
    <w:rsid w:val="009625AE"/>
    <w:rsid w:val="0096280C"/>
    <w:rsid w:val="009D3CE4"/>
    <w:rsid w:val="009E681D"/>
    <w:rsid w:val="00A71116"/>
    <w:rsid w:val="00A71954"/>
    <w:rsid w:val="00B81BF8"/>
    <w:rsid w:val="00BA03CA"/>
    <w:rsid w:val="00BA7B7A"/>
    <w:rsid w:val="00C163EB"/>
    <w:rsid w:val="00C43908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PER\AppData\Local\Temp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メイリオ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810D4"/>
    <w:rsid w:val="000810D4"/>
    <w:rsid w:val="001A3CF3"/>
    <w:rsid w:val="0033325A"/>
    <w:rsid w:val="004811EE"/>
    <w:rsid w:val="00661F21"/>
    <w:rsid w:val="00E30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1E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811EE"/>
    <w:rPr>
      <w:color w:val="808080"/>
    </w:rPr>
  </w:style>
  <w:style w:type="paragraph" w:customStyle="1" w:styleId="E676C0E0882E4785A1355B91C6BBF9AB">
    <w:name w:val="E676C0E0882E4785A1355B91C6BBF9AB"/>
    <w:rsid w:val="004811E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9BA1B5-71CB-45FD-95B7-DA3FCF93A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25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TOSHIBA</cp:lastModifiedBy>
  <cp:revision>3</cp:revision>
  <cp:lastPrinted>2016-04-01T08:51:00Z</cp:lastPrinted>
  <dcterms:created xsi:type="dcterms:W3CDTF">2020-03-21T14:12:00Z</dcterms:created>
  <dcterms:modified xsi:type="dcterms:W3CDTF">2020-03-21T14:37:00Z</dcterms:modified>
</cp:coreProperties>
</file>