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5853A6" w:rsidP="00203231">
      <w:pPr>
        <w:pStyle w:val="KapakStili"/>
        <w:numPr>
          <w:ilvl w:val="0"/>
          <w:numId w:val="0"/>
        </w:numPr>
        <w:ind w:left="142"/>
      </w:pPr>
      <w:r w:rsidRPr="005853A6">
        <w:rPr>
          <w:rFonts w:ascii="Arial" w:eastAsiaTheme="minorEastAsia" w:hAnsi="Arial" w:cs="Arial"/>
          <w:color w:val="000000" w:themeColor="text1"/>
          <w:kern w:val="24"/>
          <w:sz w:val="36"/>
          <w:szCs w:val="36"/>
          <w:lang w:eastAsia="tr-TR"/>
        </w:rPr>
        <w:t>TYS625 -Tarımda Yapay Sinir Ağları Uygulamaları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76665C" w:rsidP="0076665C">
      <w:pPr>
        <w:pStyle w:val="KapakStili"/>
        <w:numPr>
          <w:ilvl w:val="0"/>
          <w:numId w:val="0"/>
        </w:numPr>
        <w:ind w:left="142"/>
      </w:pPr>
      <w:r>
        <w:t>“</w:t>
      </w:r>
      <w:r w:rsidR="005853A6">
        <w:t>sınav</w:t>
      </w:r>
      <w:r>
        <w:t>"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6123FE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D455E246F14F84B4EB0693CE723DB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5853A6">
            <w:t>15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812A90" w:rsidRDefault="005853A6" w:rsidP="005853A6">
      <w:proofErr w:type="spellStart"/>
      <w:r>
        <w:lastRenderedPageBreak/>
        <w:t>Excelde</w:t>
      </w:r>
      <w:proofErr w:type="spellEnd"/>
      <w:r>
        <w:t xml:space="preserve"> de verilen verileri göz önüne alarak MATLAB, </w:t>
      </w:r>
      <w:proofErr w:type="spellStart"/>
      <w:r>
        <w:t>arayüz</w:t>
      </w:r>
      <w:proofErr w:type="spellEnd"/>
      <w:r>
        <w:t xml:space="preserve"> ve kod kullanarak, MLP, GRNN, RBNN ve ANFİS e göre analiz edip farklı </w:t>
      </w:r>
      <w:proofErr w:type="spellStart"/>
      <w:r>
        <w:t>neron</w:t>
      </w:r>
      <w:proofErr w:type="spellEnd"/>
      <w:r>
        <w:t xml:space="preserve">, eğitim </w:t>
      </w:r>
      <w:proofErr w:type="spellStart"/>
      <w:r>
        <w:t>alagoritmaı</w:t>
      </w:r>
      <w:proofErr w:type="spellEnd"/>
      <w:r>
        <w:t xml:space="preserve">, ölçeklendirme </w:t>
      </w:r>
      <w:proofErr w:type="spellStart"/>
      <w:r>
        <w:t>gözönüne</w:t>
      </w:r>
      <w:proofErr w:type="spellEnd"/>
      <w:r>
        <w:t xml:space="preserve"> alarak gerekli tablo ve </w:t>
      </w:r>
      <w:proofErr w:type="spellStart"/>
      <w:r>
        <w:t>istaistiksel</w:t>
      </w:r>
      <w:proofErr w:type="spellEnd"/>
      <w:r>
        <w:t xml:space="preserve"> olarak oluşturduğunuz modellerin performanslarını karşılaştırınız.</w:t>
      </w:r>
      <w:bookmarkStart w:id="0" w:name="_GoBack"/>
      <w:bookmarkEnd w:id="0"/>
    </w:p>
    <w:sectPr w:rsidR="00812A90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3FE" w:rsidRDefault="006123FE" w:rsidP="008F056E">
      <w:r>
        <w:separator/>
      </w:r>
    </w:p>
  </w:endnote>
  <w:endnote w:type="continuationSeparator" w:id="0">
    <w:p w:rsidR="006123FE" w:rsidRDefault="006123FE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3FE" w:rsidRDefault="006123FE" w:rsidP="008F056E">
      <w:r>
        <w:separator/>
      </w:r>
    </w:p>
  </w:footnote>
  <w:footnote w:type="continuationSeparator" w:id="0">
    <w:p w:rsidR="006123FE" w:rsidRDefault="006123FE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3A6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5BC4CDD"/>
    <w:multiLevelType w:val="hybridMultilevel"/>
    <w:tmpl w:val="071405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6F4"/>
    <w:rsid w:val="00053CE1"/>
    <w:rsid w:val="00166CA6"/>
    <w:rsid w:val="00203231"/>
    <w:rsid w:val="00253612"/>
    <w:rsid w:val="002566F4"/>
    <w:rsid w:val="003F7864"/>
    <w:rsid w:val="004314FD"/>
    <w:rsid w:val="004C0BF9"/>
    <w:rsid w:val="004F1064"/>
    <w:rsid w:val="005853A6"/>
    <w:rsid w:val="0059637E"/>
    <w:rsid w:val="005E6951"/>
    <w:rsid w:val="006123FE"/>
    <w:rsid w:val="00744B69"/>
    <w:rsid w:val="0076665C"/>
    <w:rsid w:val="00812A90"/>
    <w:rsid w:val="00850AC7"/>
    <w:rsid w:val="008971AD"/>
    <w:rsid w:val="008E31E5"/>
    <w:rsid w:val="008F056E"/>
    <w:rsid w:val="009D3CE4"/>
    <w:rsid w:val="009E681D"/>
    <w:rsid w:val="00A71954"/>
    <w:rsid w:val="00BA03CA"/>
    <w:rsid w:val="00BA7B7A"/>
    <w:rsid w:val="00DA54D5"/>
    <w:rsid w:val="00DE1F4A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DEA637"/>
  <w14:defaultImageDpi w14:val="300"/>
  <w15:docId w15:val="{61ABD718-7C43-4E3C-B942-104B36DC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812A90"/>
    <w:pPr>
      <w:spacing w:after="160" w:line="259" w:lineRule="auto"/>
      <w:ind w:left="720" w:firstLine="0"/>
      <w:contextualSpacing/>
      <w:jc w:val="left"/>
    </w:pPr>
    <w:rPr>
      <w:rFonts w:eastAsia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812A9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4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emek\AppData\Local\Temp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D455E246F14F84B4EB0693CE723DB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837C1A-F5E9-4E87-98D3-5DAF04413808}"/>
      </w:docPartPr>
      <w:docPartBody>
        <w:p w:rsidR="00CF24B0" w:rsidRDefault="00FC7F1D">
          <w:pPr>
            <w:pStyle w:val="30D455E246F14F84B4EB0693CE723DB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1D"/>
    <w:rsid w:val="0014242B"/>
    <w:rsid w:val="007B70CE"/>
    <w:rsid w:val="00CF24B0"/>
    <w:rsid w:val="00FC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D455E246F14F84B4EB0693CE723DBA">
    <w:name w:val="30D455E246F14F84B4EB0693CE723D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5D9C8E-115F-461A-8CD1-BE61CCB3C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4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11</vt:i4>
      </vt:variant>
    </vt:vector>
  </HeadingPairs>
  <TitlesOfParts>
    <vt:vector size="12" baseType="lpstr">
      <vt:lpstr/>
      <vt:lpstr/>
      <vt:lpstr/>
      <vt:lpstr/>
      <vt:lpstr/>
      <vt:lpstr/>
      <vt:lpstr/>
      <vt:lpstr/>
      <vt:lpstr>“Yayınla veya Yok Ol"</vt:lpstr>
      <vt:lpstr/>
      <vt:lpstr/>
      <vt:lpstr>&lt;13&gt;. Hafta</vt:lpstr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bcemek</dc:creator>
  <cp:keywords/>
  <dc:description/>
  <cp:lastModifiedBy>bcemek</cp:lastModifiedBy>
  <cp:revision>3</cp:revision>
  <cp:lastPrinted>2016-04-01T08:51:00Z</cp:lastPrinted>
  <dcterms:created xsi:type="dcterms:W3CDTF">2020-01-16T13:51:00Z</dcterms:created>
  <dcterms:modified xsi:type="dcterms:W3CDTF">2020-01-16T13:55:00Z</dcterms:modified>
</cp:coreProperties>
</file>