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A6" w:rsidRDefault="000449A6" w:rsidP="000449A6">
      <w:pPr>
        <w:rPr>
          <w:b/>
          <w:bCs/>
        </w:rPr>
      </w:pPr>
      <w:r w:rsidRPr="000449A6">
        <w:rPr>
          <w:b/>
          <w:bCs/>
        </w:rPr>
        <w:t>BESLENME ve DİYETETİK BÖLÜMÜ</w:t>
      </w:r>
    </w:p>
    <w:p w:rsidR="00100D28" w:rsidRDefault="00100D28" w:rsidP="000449A6">
      <w:pPr>
        <w:rPr>
          <w:b/>
          <w:bCs/>
        </w:rPr>
      </w:pPr>
      <w:r>
        <w:rPr>
          <w:b/>
          <w:bCs/>
        </w:rPr>
        <w:t xml:space="preserve">Öğrencilere bölüm sınıf ve </w:t>
      </w:r>
      <w:proofErr w:type="spellStart"/>
      <w:r>
        <w:rPr>
          <w:b/>
          <w:bCs/>
        </w:rPr>
        <w:t>laboratuarlar</w:t>
      </w:r>
      <w:proofErr w:type="spellEnd"/>
      <w:r>
        <w:rPr>
          <w:b/>
          <w:bCs/>
        </w:rPr>
        <w:t xml:space="preserve"> tanıtımı</w:t>
      </w:r>
    </w:p>
    <w:p w:rsidR="00100D28" w:rsidRDefault="00100D28" w:rsidP="000449A6">
      <w:pPr>
        <w:rPr>
          <w:b/>
          <w:bCs/>
        </w:rPr>
      </w:pPr>
      <w:r>
        <w:rPr>
          <w:b/>
          <w:bCs/>
        </w:rPr>
        <w:t xml:space="preserve">Kütüphane tanıtımı  yapılmaktadır </w:t>
      </w:r>
      <w:bookmarkStart w:id="0" w:name="_GoBack"/>
      <w:bookmarkEnd w:id="0"/>
    </w:p>
    <w:p w:rsidR="00690FA1" w:rsidRPr="000449A6" w:rsidRDefault="00690FA1" w:rsidP="009F0C5D">
      <w:pPr>
        <w:ind w:firstLine="0"/>
      </w:pPr>
    </w:p>
    <w:sectPr w:rsidR="00690FA1" w:rsidRPr="000449A6" w:rsidSect="00CA6692">
      <w:headerReference w:type="default" r:id="rId9"/>
      <w:footerReference w:type="default" r:id="rId10"/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3D3" w:rsidRDefault="008013D3" w:rsidP="008F056E">
      <w:r>
        <w:separator/>
      </w:r>
    </w:p>
  </w:endnote>
  <w:endnote w:type="continuationSeparator" w:id="0">
    <w:p w:rsidR="008013D3" w:rsidRDefault="008013D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66A658A" wp14:editId="6AC65C7C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3D3" w:rsidRDefault="008013D3" w:rsidP="008F056E">
      <w:r>
        <w:separator/>
      </w:r>
    </w:p>
  </w:footnote>
  <w:footnote w:type="continuationSeparator" w:id="0">
    <w:p w:rsidR="008013D3" w:rsidRDefault="008013D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60B2667" wp14:editId="74CCF89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81D"/>
    <w:multiLevelType w:val="multilevel"/>
    <w:tmpl w:val="7E18C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34E1BC5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9B6353C"/>
    <w:multiLevelType w:val="hybridMultilevel"/>
    <w:tmpl w:val="F5CC522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F23656"/>
    <w:multiLevelType w:val="hybridMultilevel"/>
    <w:tmpl w:val="57F25E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F2711B"/>
    <w:multiLevelType w:val="hybridMultilevel"/>
    <w:tmpl w:val="0A9ECA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11">
    <w:nsid w:val="5D542C7A"/>
    <w:multiLevelType w:val="hybridMultilevel"/>
    <w:tmpl w:val="AB00AD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12CB4"/>
    <w:multiLevelType w:val="hybridMultilevel"/>
    <w:tmpl w:val="A85095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901017"/>
    <w:multiLevelType w:val="hybridMultilevel"/>
    <w:tmpl w:val="20E2D4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9922C9A"/>
    <w:multiLevelType w:val="hybridMultilevel"/>
    <w:tmpl w:val="813EB5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4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15"/>
  </w:num>
  <w:num w:numId="13">
    <w:abstractNumId w:val="3"/>
  </w:num>
  <w:num w:numId="14">
    <w:abstractNumId w:val="11"/>
  </w:num>
  <w:num w:numId="15">
    <w:abstractNumId w:val="13"/>
  </w:num>
  <w:num w:numId="16">
    <w:abstractNumId w:val="8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BD"/>
    <w:rsid w:val="000449A6"/>
    <w:rsid w:val="00053CE1"/>
    <w:rsid w:val="00100D28"/>
    <w:rsid w:val="00166CA6"/>
    <w:rsid w:val="00203231"/>
    <w:rsid w:val="00253612"/>
    <w:rsid w:val="003322AB"/>
    <w:rsid w:val="004C0BF9"/>
    <w:rsid w:val="004D5B9C"/>
    <w:rsid w:val="004F1064"/>
    <w:rsid w:val="0055752C"/>
    <w:rsid w:val="0059637E"/>
    <w:rsid w:val="005D4BA0"/>
    <w:rsid w:val="00690FA1"/>
    <w:rsid w:val="00744B69"/>
    <w:rsid w:val="007F0DC0"/>
    <w:rsid w:val="008013D3"/>
    <w:rsid w:val="0081477A"/>
    <w:rsid w:val="00850AC7"/>
    <w:rsid w:val="008971AD"/>
    <w:rsid w:val="008D7164"/>
    <w:rsid w:val="008E31E5"/>
    <w:rsid w:val="008F056E"/>
    <w:rsid w:val="009D3CE4"/>
    <w:rsid w:val="009E681D"/>
    <w:rsid w:val="009F0C5D"/>
    <w:rsid w:val="00A71954"/>
    <w:rsid w:val="00AB5384"/>
    <w:rsid w:val="00BA03CA"/>
    <w:rsid w:val="00BA7B7A"/>
    <w:rsid w:val="00D572F5"/>
    <w:rsid w:val="00DA0B11"/>
    <w:rsid w:val="00DA54D5"/>
    <w:rsid w:val="00DE582A"/>
    <w:rsid w:val="00E371F5"/>
    <w:rsid w:val="00E60EAE"/>
    <w:rsid w:val="00E82EBD"/>
    <w:rsid w:val="00E879C3"/>
    <w:rsid w:val="00F03C3E"/>
    <w:rsid w:val="00F8641A"/>
    <w:rsid w:val="00FC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oKlavuzu1">
    <w:name w:val="Tablo Kılavuzu1"/>
    <w:basedOn w:val="NormalTablo"/>
    <w:next w:val="TabloKlavuzu"/>
    <w:uiPriority w:val="59"/>
    <w:rsid w:val="00E82E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322AB"/>
    <w:pPr>
      <w:spacing w:after="200" w:line="276" w:lineRule="auto"/>
      <w:ind w:left="720" w:firstLine="0"/>
      <w:contextualSpacing/>
      <w:jc w:val="left"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oKlavuzu1">
    <w:name w:val="Tablo Kılavuzu1"/>
    <w:basedOn w:val="NormalTablo"/>
    <w:next w:val="TabloKlavuzu"/>
    <w:uiPriority w:val="59"/>
    <w:rsid w:val="00E82E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322AB"/>
    <w:pPr>
      <w:spacing w:after="200" w:line="276" w:lineRule="auto"/>
      <w:ind w:left="720" w:firstLine="0"/>
      <w:contextualSpacing/>
      <w:jc w:val="left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an\Downloads\a4_antetli_sablon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6AE161-CFCC-4136-AB02-7D7ADF18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23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</dc:creator>
  <cp:lastModifiedBy>canan</cp:lastModifiedBy>
  <cp:revision>13</cp:revision>
  <cp:lastPrinted>2016-04-01T08:51:00Z</cp:lastPrinted>
  <dcterms:created xsi:type="dcterms:W3CDTF">2020-01-13T12:54:00Z</dcterms:created>
  <dcterms:modified xsi:type="dcterms:W3CDTF">2020-01-16T12:02:00Z</dcterms:modified>
</cp:coreProperties>
</file>