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81D" w:rsidRDefault="009E681D"/>
    <w:p w:rsidR="0059637E" w:rsidRPr="00BA03CA" w:rsidRDefault="0052374B" w:rsidP="00203231">
      <w:pPr>
        <w:pStyle w:val="KapakStili"/>
        <w:numPr>
          <w:ilvl w:val="0"/>
          <w:numId w:val="0"/>
        </w:numPr>
        <w:ind w:left="284"/>
      </w:pPr>
      <w:r w:rsidRPr="00BA03CA">
        <w:fldChar w:fldCharType="begin"/>
      </w:r>
      <w:r w:rsidR="004C0BF9" w:rsidRPr="00BA03CA">
        <w:instrText xml:space="preserve"> MACROBUTTON  AçıklamaKonusunaGit "FAKÜLTE ADI" </w:instrText>
      </w:r>
      <w:r w:rsidRPr="00BA03CA">
        <w:fldChar w:fldCharType="end"/>
      </w:r>
    </w:p>
    <w:p w:rsidR="004C0BF9" w:rsidRDefault="00434C81" w:rsidP="00F8641A">
      <w:pPr>
        <w:pStyle w:val="KapakStili"/>
        <w:numPr>
          <w:ilvl w:val="0"/>
          <w:numId w:val="0"/>
        </w:numPr>
        <w:ind w:left="-426"/>
      </w:pPr>
      <w:bookmarkStart w:id="0" w:name="_GoBack"/>
      <w:bookmarkEnd w:id="0"/>
      <w:r>
        <w:t>Yaşar doğu sbf</w:t>
      </w:r>
    </w:p>
    <w:p w:rsidR="004C0BF9" w:rsidRPr="00BA03CA" w:rsidRDefault="0052374B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="004C0BF9" w:rsidRPr="00BA03CA">
        <w:instrText xml:space="preserve"> MACROBUTTON  AçıklamaKonusunaGit "Bölüm/Program Adı" </w:instrText>
      </w:r>
      <w:r w:rsidRPr="00BA03CA">
        <w:fldChar w:fldCharType="end"/>
      </w:r>
    </w:p>
    <w:p w:rsidR="004C0BF9" w:rsidRDefault="00434C81" w:rsidP="00F8641A">
      <w:pPr>
        <w:pStyle w:val="KapakStili"/>
        <w:numPr>
          <w:ilvl w:val="0"/>
          <w:numId w:val="0"/>
        </w:numPr>
        <w:ind w:left="-426"/>
      </w:pPr>
      <w:r>
        <w:t>Beden eğitimi ve spor öğrt.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52374B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="004C0BF9" w:rsidRPr="00BA03CA">
        <w:instrText xml:space="preserve"> MACROBUTTON  AçıklamaKonusunaGit "Dersin Adı" </w:instrText>
      </w:r>
      <w:r w:rsidRPr="00BA03CA">
        <w:fldChar w:fldCharType="end"/>
      </w:r>
    </w:p>
    <w:p w:rsidR="00BA03CA" w:rsidRPr="00BA03CA" w:rsidRDefault="00434C81" w:rsidP="00F8641A">
      <w:pPr>
        <w:pStyle w:val="KapakStili"/>
        <w:numPr>
          <w:ilvl w:val="0"/>
          <w:numId w:val="0"/>
        </w:numPr>
        <w:ind w:left="-426"/>
      </w:pPr>
      <w:r>
        <w:t>Tören ve kutlamalar</w:t>
      </w:r>
    </w:p>
    <w:p w:rsidR="004C0BF9" w:rsidRPr="00BA03CA" w:rsidRDefault="0052374B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="004C0BF9" w:rsidRPr="00BA03CA">
        <w:instrText xml:space="preserve"> MACROBUTTON  AçıklamaKonusunaGit "Dersin Konusu" </w:instrText>
      </w:r>
      <w:r w:rsidRPr="00BA03CA">
        <w:fldChar w:fldCharType="end"/>
      </w:r>
    </w:p>
    <w:p w:rsidR="004C0BF9" w:rsidRPr="00232423" w:rsidRDefault="00232423" w:rsidP="00F8641A">
      <w:pPr>
        <w:pStyle w:val="KapakStili"/>
        <w:numPr>
          <w:ilvl w:val="0"/>
          <w:numId w:val="0"/>
        </w:numPr>
        <w:ind w:left="-426"/>
        <w:rPr>
          <w:sz w:val="24"/>
          <w:szCs w:val="24"/>
        </w:rPr>
      </w:pPr>
      <w:r w:rsidRPr="00232423">
        <w:rPr>
          <w:rFonts w:ascii="Arial" w:hAnsi="Arial" w:cs="Arial"/>
          <w:color w:val="020202"/>
          <w:sz w:val="24"/>
          <w:szCs w:val="24"/>
          <w:shd w:val="clear" w:color="auto" w:fill="FFFFFF"/>
        </w:rPr>
        <w:t>Ders ve literatür tanıtımı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52374B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55FDC26096B74BC19263E76898307627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Content>
          <w:r w:rsidR="00434C81">
            <w:t>1</w:t>
          </w:r>
        </w:sdtContent>
      </w:sdt>
      <w:r w:rsidR="00BA03CA">
        <w:t>.Hafta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E371F5" w:rsidRPr="00E371F5" w:rsidRDefault="004A4C8D" w:rsidP="004A4C8D">
      <w:r>
        <w:lastRenderedPageBreak/>
        <w:t xml:space="preserve">Ders hakkında bilgi verilir. Dersin içeriği anlatılır. Bayram dosyası hakkında bilgi verilir. </w:t>
      </w:r>
    </w:p>
    <w:p w:rsidR="0059637E" w:rsidRPr="0059637E" w:rsidRDefault="0059637E" w:rsidP="0059637E"/>
    <w:sectPr w:rsidR="0059637E" w:rsidRPr="0059637E" w:rsidSect="00DA54D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F73" w:rsidRDefault="002B3F73" w:rsidP="008F056E">
      <w:r>
        <w:separator/>
      </w:r>
    </w:p>
  </w:endnote>
  <w:endnote w:type="continuationSeparator" w:id="1">
    <w:p w:rsidR="002B3F73" w:rsidRDefault="002B3F73" w:rsidP="008F05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メイリオ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F73" w:rsidRDefault="002B3F73" w:rsidP="008F056E">
      <w:r>
        <w:separator/>
      </w:r>
    </w:p>
  </w:footnote>
  <w:footnote w:type="continuationSeparator" w:id="1">
    <w:p w:rsidR="002B3F73" w:rsidRDefault="002B3F73" w:rsidP="008F05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9585665"/>
      <w:docPartObj>
        <w:docPartGallery w:val="Page Numbers (Top of Page)"/>
        <w:docPartUnique/>
      </w:docPartObj>
    </w:sdtPr>
    <w:sdtContent>
      <w:p w:rsidR="00DA54D5" w:rsidRDefault="0052374B">
        <w:pPr>
          <w:pStyle w:val="stbilgi"/>
          <w:jc w:val="right"/>
        </w:pPr>
        <w:r>
          <w:fldChar w:fldCharType="begin"/>
        </w:r>
        <w:r w:rsidR="00DA54D5">
          <w:instrText>PAGE   \* MERGEFORMAT</w:instrText>
        </w:r>
        <w:r>
          <w:fldChar w:fldCharType="separate"/>
        </w:r>
        <w:r w:rsidR="004A4C8D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32423"/>
    <w:rsid w:val="00053CE1"/>
    <w:rsid w:val="00166CA6"/>
    <w:rsid w:val="00203231"/>
    <w:rsid w:val="00232423"/>
    <w:rsid w:val="00253612"/>
    <w:rsid w:val="002B3F73"/>
    <w:rsid w:val="00434C81"/>
    <w:rsid w:val="004A4C8D"/>
    <w:rsid w:val="004C0BF9"/>
    <w:rsid w:val="004F1064"/>
    <w:rsid w:val="0052374B"/>
    <w:rsid w:val="0059637E"/>
    <w:rsid w:val="00744B69"/>
    <w:rsid w:val="00850AC7"/>
    <w:rsid w:val="008971AD"/>
    <w:rsid w:val="008E31E5"/>
    <w:rsid w:val="008F056E"/>
    <w:rsid w:val="009D3CE4"/>
    <w:rsid w:val="009E681D"/>
    <w:rsid w:val="00A71954"/>
    <w:rsid w:val="00BA03CA"/>
    <w:rsid w:val="00BA7B7A"/>
    <w:rsid w:val="00DA54D5"/>
    <w:rsid w:val="00DE582A"/>
    <w:rsid w:val="00E371F5"/>
    <w:rsid w:val="00F03C3E"/>
    <w:rsid w:val="00F86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&#304;Z\Desktop\t&#246;ren\a4_antetli_sablon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5FDC26096B74BC19263E7689830762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5603C3D-8739-4B0C-A53E-B6FE2DEAAA64}"/>
      </w:docPartPr>
      <w:docPartBody>
        <w:p w:rsidR="00000000" w:rsidRDefault="00915A35">
          <w:pPr>
            <w:pStyle w:val="55FDC26096B74BC19263E76898307627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メイリオ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15A35"/>
    <w:rsid w:val="00915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55FDC26096B74BC19263E76898307627">
    <w:name w:val="55FDC26096B74BC19263E7689830762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A9C803-1CA3-4A95-BE3C-0396CA7B8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 (2)</Template>
  <TotalTime>3</TotalTime>
  <Pages>2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DENİZ</dc:creator>
  <cp:lastModifiedBy>DENİZ</cp:lastModifiedBy>
  <cp:revision>3</cp:revision>
  <cp:lastPrinted>2016-04-01T08:51:00Z</cp:lastPrinted>
  <dcterms:created xsi:type="dcterms:W3CDTF">2020-01-31T16:42:00Z</dcterms:created>
  <dcterms:modified xsi:type="dcterms:W3CDTF">2020-01-31T16:45:00Z</dcterms:modified>
</cp:coreProperties>
</file>