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1D" w:rsidRDefault="009E681D"/>
    <w:p w:rsidR="0059637E" w:rsidRPr="00BA03CA" w:rsidRDefault="00226392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="004C0BF9"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806A25" w:rsidP="00F8641A">
      <w:pPr>
        <w:pStyle w:val="KapakStili"/>
        <w:numPr>
          <w:ilvl w:val="0"/>
          <w:numId w:val="0"/>
        </w:numPr>
        <w:ind w:left="-426"/>
      </w:pPr>
      <w:bookmarkStart w:id="0" w:name="_GoBack"/>
      <w:bookmarkEnd w:id="0"/>
      <w:r>
        <w:t>YAŞAR DOĞU SPOR BİLİMLERİ</w:t>
      </w:r>
    </w:p>
    <w:p w:rsidR="004C0BF9" w:rsidRPr="00BA03CA" w:rsidRDefault="00226392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"Bölüm/Program Adı" </w:instrText>
      </w:r>
      <w:r w:rsidRPr="00BA03CA">
        <w:fldChar w:fldCharType="end"/>
      </w:r>
    </w:p>
    <w:p w:rsidR="004C0BF9" w:rsidRDefault="00DB2A49" w:rsidP="00F8641A">
      <w:pPr>
        <w:pStyle w:val="KapakStili"/>
        <w:numPr>
          <w:ilvl w:val="0"/>
          <w:numId w:val="0"/>
        </w:numPr>
        <w:ind w:left="-426"/>
      </w:pPr>
      <w:r>
        <w:t>Beden eğitimi ve spor öğrt.</w:t>
      </w:r>
    </w:p>
    <w:p w:rsidR="004C0BF9" w:rsidRDefault="00226392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61649C" w:rsidP="00F8641A">
      <w:pPr>
        <w:pStyle w:val="KapakStili"/>
        <w:numPr>
          <w:ilvl w:val="0"/>
          <w:numId w:val="0"/>
        </w:numPr>
        <w:ind w:left="-426"/>
      </w:pPr>
      <w:r>
        <w:t>OKÇULUK</w:t>
      </w:r>
    </w:p>
    <w:p w:rsidR="004C0BF9" w:rsidRPr="00BA03CA" w:rsidRDefault="00226392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"Dersin Konusu" </w:instrText>
      </w:r>
      <w:r w:rsidRPr="00BA03CA">
        <w:fldChar w:fldCharType="end"/>
      </w:r>
    </w:p>
    <w:p w:rsidR="004C0BF9" w:rsidRDefault="00BC2AB6" w:rsidP="00F8641A">
      <w:pPr>
        <w:pStyle w:val="KapakStili"/>
        <w:numPr>
          <w:ilvl w:val="0"/>
          <w:numId w:val="0"/>
        </w:numPr>
        <w:ind w:left="-426"/>
      </w:pPr>
      <w:r>
        <w:rPr>
          <w:rFonts w:ascii="Helvetica" w:hAnsi="Helvetica" w:cs="Helvetica"/>
          <w:color w:val="8B91A0"/>
          <w:sz w:val="16"/>
          <w:szCs w:val="16"/>
          <w:shd w:val="clear" w:color="auto" w:fill="EBCCCC"/>
        </w:rPr>
        <w:t>18 m. Atış çalışmalarI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226392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A0E27C990E8A4CB1820E1C492B3CB80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Content>
          <w:r w:rsidR="00F25F97">
            <w:t>11</w:t>
          </w:r>
        </w:sdtContent>
      </w:sdt>
      <w:r w:rsidR="00BA03CA">
        <w:t>.Hafta</w:t>
      </w:r>
    </w:p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9637E" w:rsidRPr="0059637E" w:rsidRDefault="00BC2AB6" w:rsidP="009012A6">
      <w:r>
        <w:lastRenderedPageBreak/>
        <w:t xml:space="preserve">18 METREDEN </w:t>
      </w:r>
      <w:r w:rsidR="00CD7B72">
        <w:t xml:space="preserve"> OK ATIŞI ÇALIŞMALARI YAPILIR</w:t>
      </w:r>
      <w:r w:rsidR="00464644">
        <w:t>.</w:t>
      </w:r>
    </w:p>
    <w:sectPr w:rsidR="0059637E" w:rsidRPr="0059637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2E9" w:rsidRDefault="008602E9" w:rsidP="008F056E">
      <w:r>
        <w:separator/>
      </w:r>
    </w:p>
  </w:endnote>
  <w:endnote w:type="continuationSeparator" w:id="1">
    <w:p w:rsidR="008602E9" w:rsidRDefault="008602E9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2E9" w:rsidRDefault="008602E9" w:rsidP="008F056E">
      <w:r>
        <w:separator/>
      </w:r>
    </w:p>
  </w:footnote>
  <w:footnote w:type="continuationSeparator" w:id="1">
    <w:p w:rsidR="008602E9" w:rsidRDefault="008602E9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585665"/>
      <w:docPartObj>
        <w:docPartGallery w:val="Page Numbers (Top of Page)"/>
        <w:docPartUnique/>
      </w:docPartObj>
    </w:sdtPr>
    <w:sdtContent>
      <w:p w:rsidR="00DA54D5" w:rsidRDefault="00226392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DB2A49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5895326"/>
    <w:multiLevelType w:val="multilevel"/>
    <w:tmpl w:val="2A882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012A6"/>
    <w:rsid w:val="00005FB3"/>
    <w:rsid w:val="000331C4"/>
    <w:rsid w:val="00053CE1"/>
    <w:rsid w:val="00165D5F"/>
    <w:rsid w:val="00166CA6"/>
    <w:rsid w:val="00194053"/>
    <w:rsid w:val="00203231"/>
    <w:rsid w:val="00203960"/>
    <w:rsid w:val="00226392"/>
    <w:rsid w:val="00253612"/>
    <w:rsid w:val="003633C3"/>
    <w:rsid w:val="00456129"/>
    <w:rsid w:val="00464644"/>
    <w:rsid w:val="004C0BF9"/>
    <w:rsid w:val="004F1064"/>
    <w:rsid w:val="00517D31"/>
    <w:rsid w:val="0052650A"/>
    <w:rsid w:val="00526B56"/>
    <w:rsid w:val="00594D83"/>
    <w:rsid w:val="0059637E"/>
    <w:rsid w:val="0061649C"/>
    <w:rsid w:val="0064518A"/>
    <w:rsid w:val="00661A48"/>
    <w:rsid w:val="006A0BEE"/>
    <w:rsid w:val="00721CD3"/>
    <w:rsid w:val="007258F0"/>
    <w:rsid w:val="00744B69"/>
    <w:rsid w:val="00806A25"/>
    <w:rsid w:val="00850AC7"/>
    <w:rsid w:val="008602E9"/>
    <w:rsid w:val="00863CE1"/>
    <w:rsid w:val="008971AD"/>
    <w:rsid w:val="008E31E5"/>
    <w:rsid w:val="008F056E"/>
    <w:rsid w:val="009012A6"/>
    <w:rsid w:val="00903ECF"/>
    <w:rsid w:val="0096223C"/>
    <w:rsid w:val="009D3CE4"/>
    <w:rsid w:val="009E681D"/>
    <w:rsid w:val="00A158FA"/>
    <w:rsid w:val="00A4433F"/>
    <w:rsid w:val="00A71954"/>
    <w:rsid w:val="00AC4FC8"/>
    <w:rsid w:val="00B13C33"/>
    <w:rsid w:val="00B24C10"/>
    <w:rsid w:val="00B371A0"/>
    <w:rsid w:val="00B560E5"/>
    <w:rsid w:val="00BA03CA"/>
    <w:rsid w:val="00BA7B7A"/>
    <w:rsid w:val="00BC2AB6"/>
    <w:rsid w:val="00C25C9A"/>
    <w:rsid w:val="00CD7B72"/>
    <w:rsid w:val="00DA54D5"/>
    <w:rsid w:val="00DB2A49"/>
    <w:rsid w:val="00DE582A"/>
    <w:rsid w:val="00E16B19"/>
    <w:rsid w:val="00E371F5"/>
    <w:rsid w:val="00E55DB9"/>
    <w:rsid w:val="00F03C3E"/>
    <w:rsid w:val="00F25F97"/>
    <w:rsid w:val="00F86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A48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afifVurgulama">
    <w:name w:val="Subtle Emphasis"/>
    <w:basedOn w:val="VarsaylanParagrafYazTipi"/>
    <w:uiPriority w:val="19"/>
    <w:qFormat/>
    <w:rsid w:val="00661A4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3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&#304;Z\Desktop\ok&#231;uluk\a4_antetli_sablon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0E27C990E8A4CB1820E1C492B3CB80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F29D8A4-1660-4DDA-A95D-E1B3D06BFA91}"/>
      </w:docPartPr>
      <w:docPartBody>
        <w:p w:rsidR="00B57C6A" w:rsidRDefault="00D9217A">
          <w:pPr>
            <w:pStyle w:val="A0E27C990E8A4CB1820E1C492B3CB80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9217A"/>
    <w:rsid w:val="00104912"/>
    <w:rsid w:val="00235C41"/>
    <w:rsid w:val="00325286"/>
    <w:rsid w:val="004F3D34"/>
    <w:rsid w:val="008B0816"/>
    <w:rsid w:val="00913B69"/>
    <w:rsid w:val="009220A5"/>
    <w:rsid w:val="00B42E95"/>
    <w:rsid w:val="00B57C6A"/>
    <w:rsid w:val="00D9217A"/>
    <w:rsid w:val="00E61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C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57C6A"/>
    <w:rPr>
      <w:color w:val="808080"/>
    </w:rPr>
  </w:style>
  <w:style w:type="paragraph" w:customStyle="1" w:styleId="A0E27C990E8A4CB1820E1C492B3CB80A">
    <w:name w:val="A0E27C990E8A4CB1820E1C492B3CB80A"/>
    <w:rsid w:val="00B57C6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973726-BAA7-4349-9690-AA07ECED5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(2)</Template>
  <TotalTime>11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DENİZ</dc:creator>
  <cp:lastModifiedBy>DENİZ</cp:lastModifiedBy>
  <cp:revision>17</cp:revision>
  <cp:lastPrinted>2016-04-01T08:51:00Z</cp:lastPrinted>
  <dcterms:created xsi:type="dcterms:W3CDTF">2020-01-16T12:27:00Z</dcterms:created>
  <dcterms:modified xsi:type="dcterms:W3CDTF">2020-01-31T18:02:00Z</dcterms:modified>
</cp:coreProperties>
</file>