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81D" w:rsidRDefault="009E681D"/>
    <w:p w:rsidR="0059637E" w:rsidRPr="00BA03CA" w:rsidRDefault="00A61E58" w:rsidP="00203231">
      <w:pPr>
        <w:pStyle w:val="KapakStili"/>
        <w:numPr>
          <w:ilvl w:val="0"/>
          <w:numId w:val="0"/>
        </w:numPr>
        <w:ind w:left="284"/>
      </w:pPr>
      <w:r w:rsidRPr="00BA03CA">
        <w:fldChar w:fldCharType="begin"/>
      </w:r>
      <w:r w:rsidR="004C0BF9" w:rsidRPr="00BA03CA">
        <w:instrText xml:space="preserve"> MACROBUTTON  AçıklamaKonusunaGit "FAKÜLTE ADI" </w:instrText>
      </w:r>
      <w:r w:rsidRPr="00BA03CA">
        <w:fldChar w:fldCharType="end"/>
      </w:r>
    </w:p>
    <w:p w:rsidR="004C0BF9" w:rsidRDefault="0060053F" w:rsidP="00F8641A">
      <w:pPr>
        <w:pStyle w:val="KapakStili"/>
        <w:numPr>
          <w:ilvl w:val="0"/>
          <w:numId w:val="0"/>
        </w:numPr>
        <w:ind w:left="-426"/>
      </w:pPr>
      <w:bookmarkStart w:id="0" w:name="_GoBack"/>
      <w:bookmarkEnd w:id="0"/>
      <w:r>
        <w:t>Yaşar Doğu SBF</w:t>
      </w:r>
    </w:p>
    <w:p w:rsidR="004C0BF9" w:rsidRPr="00BA03CA" w:rsidRDefault="00A61E58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="004C0BF9" w:rsidRPr="00BA03CA">
        <w:instrText xml:space="preserve"> MACROBUTTON  AçıklamaKonusunaGit "Bölüm/Program Adı" </w:instrText>
      </w:r>
      <w:r w:rsidRPr="00BA03CA">
        <w:fldChar w:fldCharType="end"/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60053F" w:rsidP="00F8641A">
      <w:pPr>
        <w:pStyle w:val="KapakStili"/>
        <w:numPr>
          <w:ilvl w:val="0"/>
          <w:numId w:val="0"/>
        </w:numPr>
        <w:ind w:left="-426"/>
      </w:pPr>
      <w:r>
        <w:t>Beden Eğitimi ve Spor Öğrt.</w:t>
      </w:r>
    </w:p>
    <w:p w:rsidR="004C0BF9" w:rsidRDefault="00A61E58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="004C0BF9" w:rsidRPr="00BA03CA">
        <w:instrText xml:space="preserve"> MACROBUTTON  AçıklamaKonusunaGit "Dersin Adı" </w:instrText>
      </w:r>
      <w:r w:rsidRPr="00BA03CA">
        <w:fldChar w:fldCharType="end"/>
      </w:r>
    </w:p>
    <w:p w:rsidR="00BA03CA" w:rsidRPr="00BA03CA" w:rsidRDefault="0060053F" w:rsidP="00F8641A">
      <w:pPr>
        <w:pStyle w:val="KapakStili"/>
        <w:numPr>
          <w:ilvl w:val="0"/>
          <w:numId w:val="0"/>
        </w:numPr>
        <w:ind w:left="-426"/>
      </w:pPr>
      <w:r>
        <w:t>Eğitsel Oyunlar</w:t>
      </w:r>
    </w:p>
    <w:p w:rsidR="004C0BF9" w:rsidRPr="00BA03CA" w:rsidRDefault="00A61E58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="004C0BF9" w:rsidRPr="00BA03CA">
        <w:instrText xml:space="preserve"> MACROBUTTON  AçıklamaKonusunaGit "Dersin Konusu" </w:instrText>
      </w:r>
      <w:r w:rsidRPr="00BA03CA">
        <w:fldChar w:fldCharType="end"/>
      </w:r>
    </w:p>
    <w:p w:rsidR="004C0BF9" w:rsidRPr="0060053F" w:rsidRDefault="0060053F" w:rsidP="00F8641A">
      <w:pPr>
        <w:pStyle w:val="KapakStili"/>
        <w:numPr>
          <w:ilvl w:val="0"/>
          <w:numId w:val="0"/>
        </w:numPr>
        <w:ind w:left="-426"/>
        <w:rPr>
          <w:sz w:val="24"/>
          <w:szCs w:val="24"/>
        </w:rPr>
      </w:pPr>
      <w:r w:rsidRPr="0060053F">
        <w:rPr>
          <w:rFonts w:ascii="Arial" w:hAnsi="Arial" w:cs="Arial"/>
          <w:color w:val="020202"/>
          <w:sz w:val="24"/>
          <w:szCs w:val="24"/>
          <w:shd w:val="clear" w:color="auto" w:fill="FFFFFF"/>
        </w:rPr>
        <w:t>Oyunun öğretimi </w:t>
      </w: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4C0BF9" w:rsidRDefault="00A61E58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AEF253536C6041AB8A609D1FBDC35692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Content>
          <w:r w:rsidR="004D6954">
            <w:t>13</w:t>
          </w:r>
        </w:sdtContent>
      </w:sdt>
      <w:r w:rsidR="00BA03CA">
        <w:t>.Hafta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8"/>
          <w:footerReference w:type="default" r:id="rId9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4D6954" w:rsidRPr="004D6954" w:rsidRDefault="004D6954" w:rsidP="004D6954">
      <w:r w:rsidRPr="004D6954">
        <w:lastRenderedPageBreak/>
        <w:t>Çocuğun oyun oynayabilmesi için öncelikle şu koşulların yerine getirilmesi gerekir;</w:t>
      </w:r>
    </w:p>
    <w:p w:rsidR="004D6954" w:rsidRPr="004D6954" w:rsidRDefault="004D6954" w:rsidP="004D6954">
      <w:r w:rsidRPr="004D6954">
        <w:t>1-oyun için gerekli olan ortam araç ve gereç sağlanmalı ve nasıl kullanacağı öğretilmeli</w:t>
      </w:r>
    </w:p>
    <w:p w:rsidR="004D6954" w:rsidRPr="004D6954" w:rsidRDefault="004D6954" w:rsidP="004D6954">
      <w:r w:rsidRPr="004D6954">
        <w:t>2-oyuna nasıl başlayacağı ile ilgili ipuçları verilmeli</w:t>
      </w:r>
    </w:p>
    <w:p w:rsidR="004D6954" w:rsidRPr="004D6954" w:rsidRDefault="004D6954" w:rsidP="004D6954">
      <w:r w:rsidRPr="004D6954">
        <w:t>3-yeteneğini kullanması için küçük çapta yardım edilmeli</w:t>
      </w:r>
    </w:p>
    <w:p w:rsidR="004D6954" w:rsidRPr="004D6954" w:rsidRDefault="004D6954" w:rsidP="004D6954">
      <w:r w:rsidRPr="004D6954">
        <w:t xml:space="preserve">4-oyunu sürdüren bir çocuğa ihtiyacı olmadan müdahale edilmemeli </w:t>
      </w:r>
    </w:p>
    <w:p w:rsidR="0059637E" w:rsidRPr="0059637E" w:rsidRDefault="0059637E" w:rsidP="0059637E"/>
    <w:sectPr w:rsidR="0059637E" w:rsidRPr="0059637E" w:rsidSect="00DA54D5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3F4A" w:rsidRDefault="00493F4A" w:rsidP="008F056E">
      <w:r>
        <w:separator/>
      </w:r>
    </w:p>
  </w:endnote>
  <w:endnote w:type="continuationSeparator" w:id="1">
    <w:p w:rsidR="00493F4A" w:rsidRDefault="00493F4A" w:rsidP="008F05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メイリオ">
    <w:altName w:val="MS P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 xml:space="preserve">Kurupelit Kampüsü 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 xml:space="preserve">Kurupelit Kampüsü 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3F4A" w:rsidRDefault="00493F4A" w:rsidP="008F056E">
      <w:r>
        <w:separator/>
      </w:r>
    </w:p>
  </w:footnote>
  <w:footnote w:type="continuationSeparator" w:id="1">
    <w:p w:rsidR="00493F4A" w:rsidRDefault="00493F4A" w:rsidP="008F05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9585665"/>
      <w:docPartObj>
        <w:docPartGallery w:val="Page Numbers (Top of Page)"/>
        <w:docPartUnique/>
      </w:docPartObj>
    </w:sdtPr>
    <w:sdtContent>
      <w:p w:rsidR="00DA54D5" w:rsidRDefault="00A61E58">
        <w:pPr>
          <w:pStyle w:val="stbilgi"/>
          <w:jc w:val="right"/>
        </w:pPr>
        <w:r>
          <w:fldChar w:fldCharType="begin"/>
        </w:r>
        <w:r w:rsidR="00DA54D5">
          <w:instrText>PAGE   \* MERGEFORMAT</w:instrText>
        </w:r>
        <w:r>
          <w:fldChar w:fldCharType="separate"/>
        </w:r>
        <w:r w:rsidR="004D6954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0053F"/>
    <w:rsid w:val="00053CE1"/>
    <w:rsid w:val="00166CA6"/>
    <w:rsid w:val="00203231"/>
    <w:rsid w:val="00253612"/>
    <w:rsid w:val="00493F4A"/>
    <w:rsid w:val="004C0BF9"/>
    <w:rsid w:val="004D6954"/>
    <w:rsid w:val="004F1064"/>
    <w:rsid w:val="0059637E"/>
    <w:rsid w:val="0060053F"/>
    <w:rsid w:val="00744B69"/>
    <w:rsid w:val="00850AC7"/>
    <w:rsid w:val="008971AD"/>
    <w:rsid w:val="008E31E5"/>
    <w:rsid w:val="008F056E"/>
    <w:rsid w:val="009D3CE4"/>
    <w:rsid w:val="009E681D"/>
    <w:rsid w:val="00A61E58"/>
    <w:rsid w:val="00A71954"/>
    <w:rsid w:val="00BA03CA"/>
    <w:rsid w:val="00BA7B7A"/>
    <w:rsid w:val="00DA54D5"/>
    <w:rsid w:val="00DE582A"/>
    <w:rsid w:val="00E371F5"/>
    <w:rsid w:val="00F03C3E"/>
    <w:rsid w:val="00F864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N&#304;Z\Desktop\e&#287;itsel%20oyunlar\a4_antetli_sablon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EF253536C6041AB8A609D1FBDC3569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F9B975E-BB6E-401F-A64A-93DF90C4D761}"/>
      </w:docPartPr>
      <w:docPartBody>
        <w:p w:rsidR="00000000" w:rsidRDefault="006A3D1C">
          <w:pPr>
            <w:pStyle w:val="AEF253536C6041AB8A609D1FBDC35692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メイリオ">
    <w:altName w:val="MS P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6A3D1C"/>
    <w:rsid w:val="006A3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AEF253536C6041AB8A609D1FBDC35692">
    <w:name w:val="AEF253536C6041AB8A609D1FBDC3569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A9C803-1CA3-4A95-BE3C-0396CA7B8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 (2)</Template>
  <TotalTime>2</TotalTime>
  <Pages>2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DENİZ</dc:creator>
  <cp:lastModifiedBy>DENİZ</cp:lastModifiedBy>
  <cp:revision>2</cp:revision>
  <cp:lastPrinted>2016-04-01T08:51:00Z</cp:lastPrinted>
  <dcterms:created xsi:type="dcterms:W3CDTF">2020-01-31T12:45:00Z</dcterms:created>
  <dcterms:modified xsi:type="dcterms:W3CDTF">2020-01-31T12:47:00Z</dcterms:modified>
</cp:coreProperties>
</file>