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1F6F2B" w:rsidP="00203231">
      <w:pPr>
        <w:pStyle w:val="KapakStili"/>
        <w:numPr>
          <w:ilvl w:val="0"/>
          <w:numId w:val="0"/>
        </w:numPr>
        <w:ind w:left="284"/>
      </w:pPr>
      <w:r>
        <w:t>Yaşar Doğu Spor Bilimleri Fakültesi</w:t>
      </w:r>
    </w:p>
    <w:p w:rsidR="004C0BF9" w:rsidRDefault="004C0BF9" w:rsidP="00F8641A">
      <w:pPr>
        <w:pStyle w:val="KapakStili"/>
        <w:numPr>
          <w:ilvl w:val="0"/>
          <w:numId w:val="0"/>
        </w:numPr>
        <w:ind w:left="-426"/>
      </w:pPr>
    </w:p>
    <w:p w:rsidR="004F482D" w:rsidRPr="004F482D" w:rsidRDefault="004F482D" w:rsidP="004F482D">
      <w:pPr>
        <w:pStyle w:val="KapakStili"/>
        <w:numPr>
          <w:ilvl w:val="0"/>
          <w:numId w:val="0"/>
        </w:numPr>
        <w:ind w:left="1582" w:firstLine="578"/>
        <w:jc w:val="both"/>
      </w:pPr>
      <w:r w:rsidRPr="004F482D">
        <w:t>Antrenörlük Eğitimi ABD</w:t>
      </w:r>
    </w:p>
    <w:p w:rsidR="004F482D" w:rsidRPr="004F482D" w:rsidRDefault="004F482D" w:rsidP="004F482D">
      <w:pPr>
        <w:pStyle w:val="KapakStili"/>
        <w:numPr>
          <w:ilvl w:val="0"/>
          <w:numId w:val="0"/>
        </w:numPr>
        <w:ind w:left="3022"/>
        <w:jc w:val="both"/>
      </w:pPr>
      <w:r w:rsidRPr="004F482D">
        <w:t>Yüksek Lisans</w:t>
      </w:r>
    </w:p>
    <w:p w:rsidR="004F482D" w:rsidRPr="004F482D" w:rsidRDefault="004F482D" w:rsidP="004F482D">
      <w:pPr>
        <w:pStyle w:val="KapakStili"/>
        <w:numPr>
          <w:ilvl w:val="0"/>
          <w:numId w:val="0"/>
        </w:numPr>
        <w:ind w:left="432"/>
        <w:jc w:val="both"/>
      </w:pPr>
    </w:p>
    <w:p w:rsidR="004C0BF9" w:rsidRDefault="004F482D" w:rsidP="004F482D">
      <w:pPr>
        <w:pStyle w:val="KapakStili"/>
        <w:numPr>
          <w:ilvl w:val="0"/>
          <w:numId w:val="0"/>
        </w:numPr>
        <w:ind w:left="142"/>
      </w:pPr>
      <w:r w:rsidRPr="004F482D">
        <w:t>AED 614 Spor Psikolojisi</w:t>
      </w:r>
    </w:p>
    <w:p w:rsidR="00BA03CA" w:rsidRPr="00BA03CA" w:rsidRDefault="00BA03CA" w:rsidP="00F8641A">
      <w:pPr>
        <w:pStyle w:val="KapakStili"/>
        <w:numPr>
          <w:ilvl w:val="0"/>
          <w:numId w:val="0"/>
        </w:numPr>
        <w:ind w:left="-426"/>
      </w:pPr>
    </w:p>
    <w:p w:rsidR="004C0BF9" w:rsidRPr="00BA03CA" w:rsidRDefault="007F24E1" w:rsidP="00203231">
      <w:pPr>
        <w:pStyle w:val="KapakStili"/>
        <w:numPr>
          <w:ilvl w:val="0"/>
          <w:numId w:val="0"/>
        </w:numPr>
        <w:ind w:left="142"/>
      </w:pPr>
      <w:r>
        <w:t xml:space="preserve">Spor Psikolojisinde </w:t>
      </w:r>
      <w:r w:rsidR="004F482D">
        <w:t>Dikkat</w:t>
      </w:r>
      <w:bookmarkStart w:id="0" w:name="_GoBack"/>
      <w:bookmarkEnd w:id="0"/>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4D0284" w:rsidP="001F6F2B">
      <w:pPr>
        <w:pStyle w:val="KapakStili"/>
        <w:numPr>
          <w:ilvl w:val="0"/>
          <w:numId w:val="0"/>
        </w:numPr>
        <w:ind w:left="3312" w:firstLine="288"/>
        <w:jc w:val="both"/>
      </w:pPr>
      <w:sdt>
        <w:sdtPr>
          <w:alias w:val="Hafta seçiniz"/>
          <w:tag w:val="Hafta seçiniz"/>
          <w:id w:val="-1943905164"/>
          <w:placeholder>
            <w:docPart w:val="A1CE0F6B6E9343CFBC7F8466EDD0A817"/>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7F24E1">
            <w:t>3</w:t>
          </w:r>
          <w:r w:rsidR="001F6F2B">
            <w:t>.</w:t>
          </w:r>
        </w:sdtContent>
      </w:sdt>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4F482D" w:rsidRDefault="004F482D" w:rsidP="004F482D">
      <w:proofErr w:type="gramStart"/>
      <w:r>
        <w:lastRenderedPageBreak/>
        <w:t xml:space="preserve">Analiz ve plan evresi. </w:t>
      </w:r>
      <w:proofErr w:type="gramEnd"/>
      <w:r>
        <w:t xml:space="preserve">Zor bir anda rakiple mücadelede nasıl hücum </w:t>
      </w:r>
      <w:proofErr w:type="spellStart"/>
      <w:r>
        <w:t>edilecegini</w:t>
      </w:r>
      <w:proofErr w:type="spellEnd"/>
      <w:r>
        <w:t xml:space="preserve"> planlamak. Penaltı veya serbest atışlarda oyuncunun rakibin durumuna karşı zihninde planladığı stratejiler buna örnek olarak gösterilebilir.</w:t>
      </w:r>
    </w:p>
    <w:p w:rsidR="004F482D" w:rsidRDefault="004F482D" w:rsidP="004F482D">
      <w:r>
        <w:t xml:space="preserve">* Dikkatin </w:t>
      </w:r>
      <w:proofErr w:type="spellStart"/>
      <w:r>
        <w:t>sürdürülebilirligi</w:t>
      </w:r>
      <w:proofErr w:type="spellEnd"/>
      <w:r>
        <w:t xml:space="preserve">, davranışın </w:t>
      </w:r>
      <w:proofErr w:type="spellStart"/>
      <w:r>
        <w:t>ögrenilebilmesi</w:t>
      </w:r>
      <w:proofErr w:type="spellEnd"/>
      <w:r>
        <w:t xml:space="preserve"> için önemlidir.</w:t>
      </w:r>
    </w:p>
    <w:p w:rsidR="004F482D" w:rsidRDefault="004F482D" w:rsidP="004F482D">
      <w:r>
        <w:t xml:space="preserve">* Dikkatin süresi yaşa, içsel dışsal uyaranlara, yapılan aktivitelerin </w:t>
      </w:r>
      <w:proofErr w:type="spellStart"/>
      <w:r>
        <w:t>çeşitliligine</w:t>
      </w:r>
      <w:proofErr w:type="spellEnd"/>
      <w:r>
        <w:t xml:space="preserve">, kişinin ilgi ve ihtiyaçlarına </w:t>
      </w:r>
      <w:proofErr w:type="spellStart"/>
      <w:r>
        <w:t>baglıdır</w:t>
      </w:r>
      <w:proofErr w:type="spellEnd"/>
      <w:r>
        <w:t>.</w:t>
      </w:r>
    </w:p>
    <w:p w:rsidR="004F482D" w:rsidRDefault="004F482D" w:rsidP="004F482D">
      <w:r>
        <w:t xml:space="preserve">* </w:t>
      </w:r>
      <w:proofErr w:type="spellStart"/>
      <w:r>
        <w:t>Içsel</w:t>
      </w:r>
      <w:proofErr w:type="spellEnd"/>
      <w:r>
        <w:t xml:space="preserve"> uyaranlar; ilgiye, ihtiyaç ve merak duygularına </w:t>
      </w:r>
      <w:proofErr w:type="spellStart"/>
      <w:r>
        <w:t>baglı</w:t>
      </w:r>
      <w:proofErr w:type="spellEnd"/>
      <w:r>
        <w:t xml:space="preserve"> olarak dikkatin bir yöne çevrilmesidir.</w:t>
      </w:r>
    </w:p>
    <w:p w:rsidR="004F482D" w:rsidRDefault="004F482D" w:rsidP="004F482D">
      <w:r>
        <w:t>* Dış uyaranlar; uyarıcının kuvvet ve hacmi, aşırı zıtlıklar, hareket eden uyarıcılar, yenilik ve tanışıklık, alışılmışın dışındaki uyarıcılar, tekrarlardır.</w:t>
      </w:r>
    </w:p>
    <w:p w:rsidR="004F482D" w:rsidRDefault="004F482D" w:rsidP="004F482D">
      <w:proofErr w:type="gramStart"/>
      <w:r>
        <w:t xml:space="preserve">Oluşan olayların çok çabuk fark edilmesi. Bir basketbol maçında hücum ederken savunmanın türünü sezebilmek. </w:t>
      </w:r>
      <w:proofErr w:type="gramEnd"/>
      <w:r>
        <w:t>Topu süren oyuncunun rakip defansın konumunu ve arkadaşlarının pozisyonunu kavraması.</w:t>
      </w:r>
    </w:p>
    <w:p w:rsidR="004F482D" w:rsidRDefault="004F482D" w:rsidP="004F482D">
      <w:r>
        <w:t xml:space="preserve">Sporcunun bir beceriyi </w:t>
      </w:r>
      <w:proofErr w:type="spellStart"/>
      <w:r>
        <w:t>ögrenebilmesi</w:t>
      </w:r>
      <w:proofErr w:type="spellEnd"/>
      <w:r>
        <w:t xml:space="preserve"> ve </w:t>
      </w:r>
      <w:proofErr w:type="spellStart"/>
      <w:r>
        <w:t>ögrendiklerini</w:t>
      </w:r>
      <w:proofErr w:type="spellEnd"/>
      <w:r>
        <w:t xml:space="preserve"> yarışma anında da uygulayabilmesi için dikkatinin geliştirilmesi önemlidir. Bu nedenle sporcunun dikkatini geliştirmesi için izlemesi gereken yollar vardır. Bunları şöyle sıralayabiliriz:</w:t>
      </w:r>
    </w:p>
    <w:p w:rsidR="004F482D" w:rsidRDefault="004F482D" w:rsidP="004F482D">
      <w:r>
        <w:t xml:space="preserve">* Sporcunun kendi davranışlarının yine kendisinin kontrolünde </w:t>
      </w:r>
      <w:proofErr w:type="spellStart"/>
      <w:r>
        <w:t>oldugunu</w:t>
      </w:r>
      <w:proofErr w:type="spellEnd"/>
      <w:r>
        <w:t xml:space="preserve"> unutmaması,</w:t>
      </w:r>
    </w:p>
    <w:p w:rsidR="004F482D" w:rsidRDefault="004F482D" w:rsidP="004F482D">
      <w:r>
        <w:t xml:space="preserve">* Müsabaka sırasında pozitif düşünmeyi </w:t>
      </w:r>
      <w:proofErr w:type="spellStart"/>
      <w:r>
        <w:t>ögrenmesi</w:t>
      </w:r>
      <w:proofErr w:type="spellEnd"/>
      <w:r>
        <w:t>,</w:t>
      </w:r>
    </w:p>
    <w:p w:rsidR="004F482D" w:rsidRDefault="004F482D" w:rsidP="004F482D">
      <w:r>
        <w:t xml:space="preserve">* Önemli müsabakalarda dikkatteki kaymaların daha fazla </w:t>
      </w:r>
      <w:proofErr w:type="spellStart"/>
      <w:r>
        <w:t>olabilecegini</w:t>
      </w:r>
      <w:proofErr w:type="spellEnd"/>
      <w:r>
        <w:t xml:space="preserve"> bilerek buna hazırlıklı olması,</w:t>
      </w:r>
    </w:p>
    <w:p w:rsidR="004F482D" w:rsidRDefault="004F482D" w:rsidP="004F482D">
      <w:r>
        <w:t xml:space="preserve">* Önemli müsabakalarda </w:t>
      </w:r>
      <w:proofErr w:type="spellStart"/>
      <w:r>
        <w:t>sogukkanlı</w:t>
      </w:r>
      <w:proofErr w:type="spellEnd"/>
      <w:r>
        <w:t xml:space="preserve"> kalarak rakiplerinin de gergin </w:t>
      </w:r>
      <w:proofErr w:type="spellStart"/>
      <w:r>
        <w:t>olabilecegini</w:t>
      </w:r>
      <w:proofErr w:type="spellEnd"/>
      <w:r>
        <w:t xml:space="preserve"> unutmaması ve </w:t>
      </w:r>
      <w:proofErr w:type="spellStart"/>
      <w:r>
        <w:t>sogukkanlı</w:t>
      </w:r>
      <w:proofErr w:type="spellEnd"/>
      <w:r>
        <w:t xml:space="preserve"> kalmayı avantaj olarak kullanması,</w:t>
      </w:r>
    </w:p>
    <w:p w:rsidR="004F482D" w:rsidRDefault="004F482D" w:rsidP="004F482D">
      <w:r>
        <w:t xml:space="preserve">* Dikkatte bozulmalar kaymalar </w:t>
      </w:r>
      <w:proofErr w:type="spellStart"/>
      <w:r>
        <w:t>oldugundan</w:t>
      </w:r>
      <w:proofErr w:type="spellEnd"/>
      <w:r>
        <w:t xml:space="preserve"> tekrar </w:t>
      </w:r>
      <w:proofErr w:type="spellStart"/>
      <w:r>
        <w:t>yogunlaşabilmek</w:t>
      </w:r>
      <w:proofErr w:type="spellEnd"/>
      <w:r>
        <w:t xml:space="preserve"> için bir plan geliştirilmesi,</w:t>
      </w:r>
    </w:p>
    <w:p w:rsidR="004F482D" w:rsidRDefault="004F482D" w:rsidP="004F482D">
      <w:r>
        <w:t>* Önemli yarışmalar öncesinde iyi dinlenerek uykusunu alması.</w:t>
      </w:r>
    </w:p>
    <w:p w:rsidR="004F482D" w:rsidRDefault="004F482D" w:rsidP="004F482D">
      <w:r>
        <w:t xml:space="preserve">6. </w:t>
      </w:r>
      <w:proofErr w:type="spellStart"/>
      <w:r>
        <w:t>BELiRLi</w:t>
      </w:r>
      <w:proofErr w:type="spellEnd"/>
      <w:r>
        <w:t xml:space="preserve"> </w:t>
      </w:r>
      <w:proofErr w:type="spellStart"/>
      <w:r>
        <w:t>RUTiN</w:t>
      </w:r>
      <w:proofErr w:type="spellEnd"/>
      <w:r>
        <w:t xml:space="preserve"> HAREKETLER </w:t>
      </w:r>
      <w:proofErr w:type="spellStart"/>
      <w:r>
        <w:t>GELiŞTiRiN</w:t>
      </w:r>
      <w:proofErr w:type="spellEnd"/>
      <w:r>
        <w:t xml:space="preserve">: Konsantrasyonu korumanın bir yolu da rutin hareketler oluşturmaktır. Ne yapacağınızı bilir ve uzun süreli bir çalışmayla bunu bir refleks haline getirirsiniz. Dolayısıyla konsantrasyonunuzu korur, gereksiz yere </w:t>
      </w:r>
      <w:proofErr w:type="gramStart"/>
      <w:r>
        <w:t>efor</w:t>
      </w:r>
      <w:proofErr w:type="gramEnd"/>
      <w:r>
        <w:t xml:space="preserve"> harcamazsınız</w:t>
      </w:r>
    </w:p>
    <w:p w:rsidR="004F482D" w:rsidRDefault="004F482D" w:rsidP="004F482D">
      <w:r>
        <w:t>DİKKATİN YAYGINLAŞTIRILMASI</w:t>
      </w:r>
    </w:p>
    <w:p w:rsidR="004F482D" w:rsidRDefault="004F482D" w:rsidP="004F482D">
      <w:r>
        <w:t xml:space="preserve">Yalnız hedefinize ve o anki hareketinize </w:t>
      </w:r>
      <w:proofErr w:type="spellStart"/>
      <w:r>
        <w:t>yogunlaşın</w:t>
      </w:r>
      <w:proofErr w:type="spellEnd"/>
      <w:r>
        <w:t>.</w:t>
      </w:r>
    </w:p>
    <w:p w:rsidR="004F482D" w:rsidRDefault="004F482D" w:rsidP="004F482D">
      <w:r>
        <w:t xml:space="preserve">Hazır </w:t>
      </w:r>
      <w:proofErr w:type="spellStart"/>
      <w:r>
        <w:t>oldugunuzdan</w:t>
      </w:r>
      <w:proofErr w:type="spellEnd"/>
      <w:r>
        <w:t xml:space="preserve"> emin </w:t>
      </w:r>
      <w:proofErr w:type="spellStart"/>
      <w:proofErr w:type="gramStart"/>
      <w:r>
        <w:t>olun,büyük</w:t>
      </w:r>
      <w:proofErr w:type="spellEnd"/>
      <w:proofErr w:type="gramEnd"/>
      <w:r>
        <w:t xml:space="preserve"> an o andır.</w:t>
      </w:r>
    </w:p>
    <w:p w:rsidR="004F482D" w:rsidRDefault="004F482D" w:rsidP="004F482D">
      <w:r>
        <w:t>Yüzde yüz potansiyelinizi sergileyin.</w:t>
      </w:r>
    </w:p>
    <w:p w:rsidR="004F482D" w:rsidRDefault="004F482D" w:rsidP="004F482D">
      <w:r>
        <w:t xml:space="preserve">Hatalarınıza değil, sizin için </w:t>
      </w:r>
      <w:proofErr w:type="spellStart"/>
      <w:r>
        <w:t>dogru</w:t>
      </w:r>
      <w:proofErr w:type="spellEnd"/>
      <w:r>
        <w:t xml:space="preserve"> olana </w:t>
      </w:r>
      <w:proofErr w:type="spellStart"/>
      <w:r>
        <w:t>yogunlaşın</w:t>
      </w:r>
      <w:proofErr w:type="spellEnd"/>
      <w:r>
        <w:t>.</w:t>
      </w:r>
    </w:p>
    <w:p w:rsidR="004F482D" w:rsidRDefault="004F482D" w:rsidP="004F482D">
      <w:r>
        <w:t>Hareketi önce zihninizde mükemmel yaptığınızı hayal edin ve sonra eyleme geçin.</w:t>
      </w:r>
    </w:p>
    <w:p w:rsidR="004F482D" w:rsidRDefault="004F482D" w:rsidP="004F482D">
      <w:r>
        <w:t xml:space="preserve">Geçmiş, gelecek, rakip ya da </w:t>
      </w:r>
      <w:proofErr w:type="spellStart"/>
      <w:r>
        <w:t>diger</w:t>
      </w:r>
      <w:proofErr w:type="spellEnd"/>
      <w:r>
        <w:t xml:space="preserve"> unsurlar yok. Sadece siz ve performansınız var.</w:t>
      </w:r>
    </w:p>
    <w:p w:rsidR="004F482D" w:rsidRDefault="004F482D" w:rsidP="004F482D">
      <w:r>
        <w:lastRenderedPageBreak/>
        <w:t>Unutmayın, bu yalnızca bir oyun. Kazanan ve kaybeden var, ama sadece oyun. O kadar.</w:t>
      </w:r>
    </w:p>
    <w:p w:rsidR="004F482D" w:rsidRDefault="004F482D" w:rsidP="004F482D">
      <w:r>
        <w:t xml:space="preserve">Başarınızı küçük gelişmelere </w:t>
      </w:r>
      <w:proofErr w:type="spellStart"/>
      <w:r>
        <w:t>baglayın</w:t>
      </w:r>
      <w:proofErr w:type="spellEnd"/>
      <w:r>
        <w:t>.</w:t>
      </w:r>
    </w:p>
    <w:p w:rsidR="004F482D" w:rsidRDefault="004F482D" w:rsidP="004F482D">
      <w:r>
        <w:t>Performansınızdan haz duymak için oradasınız.</w:t>
      </w:r>
    </w:p>
    <w:p w:rsidR="004F482D" w:rsidRDefault="004F482D" w:rsidP="004F482D">
      <w:r>
        <w:t xml:space="preserve">Nefret ve acı duyuyorsanız başka </w:t>
      </w:r>
      <w:proofErr w:type="spellStart"/>
      <w:r>
        <w:t>ugraş</w:t>
      </w:r>
      <w:proofErr w:type="spellEnd"/>
      <w:r>
        <w:t xml:space="preserve"> bulun.</w:t>
      </w:r>
    </w:p>
    <w:p w:rsidR="004F482D" w:rsidRDefault="004F482D" w:rsidP="004F482D">
      <w:r>
        <w:t xml:space="preserve">Sonuca </w:t>
      </w:r>
      <w:proofErr w:type="spellStart"/>
      <w:r>
        <w:t>degil</w:t>
      </w:r>
      <w:proofErr w:type="spellEnd"/>
      <w:r>
        <w:t xml:space="preserve">, yalnızca performansınıza </w:t>
      </w:r>
      <w:proofErr w:type="spellStart"/>
      <w:r>
        <w:t>yogunlaşın</w:t>
      </w:r>
      <w:proofErr w:type="spellEnd"/>
      <w:r>
        <w:t>.</w:t>
      </w:r>
    </w:p>
    <w:p w:rsidR="004F482D" w:rsidRDefault="004F482D" w:rsidP="004F482D">
      <w:r>
        <w:t>Çıkın ve oynayın.</w:t>
      </w:r>
    </w:p>
    <w:p w:rsidR="004F482D" w:rsidRDefault="004F482D" w:rsidP="004F482D">
      <w:r>
        <w:t>Hatalarınızdan ders alın.</w:t>
      </w:r>
    </w:p>
    <w:p w:rsidR="004F482D" w:rsidRDefault="004F482D" w:rsidP="004F482D">
      <w:r>
        <w:t xml:space="preserve">Paylaşmayı bilin. </w:t>
      </w:r>
      <w:proofErr w:type="gramStart"/>
      <w:r>
        <w:t>iyimser</w:t>
      </w:r>
      <w:proofErr w:type="gramEnd"/>
      <w:r>
        <w:t xml:space="preserve"> olun.</w:t>
      </w:r>
    </w:p>
    <w:p w:rsidR="004F482D" w:rsidRDefault="004F482D" w:rsidP="004F482D">
      <w:r>
        <w:t xml:space="preserve">2. DOGRU NEFES ALMAK: </w:t>
      </w:r>
      <w:proofErr w:type="spellStart"/>
      <w:r>
        <w:t>Dogru</w:t>
      </w:r>
      <w:proofErr w:type="spellEnd"/>
      <w:r>
        <w:t xml:space="preserve"> nefes almak sporcu için hayati önem taşır. Gergin ve sinirliyseniz fiziksel ve ruhsal durumunuz da etkileneceğinden, performansınız düşer ve yerini kaygı alır. O zaman derin ve uzun nefesler alın. Nefesinizi içinizde bir süre tutun, yavaşça dışarı verin, ama bunu yavaş yapın. Aynı hareketi tekrarlarken zihninizde sakin ve rahat halinizi canlandırın. Bir an vücudunuzun en iyi performansı gerçekleştirdiği anlardaki gibi gevşek olduğunu düşünün ve öyle davranın. Dikkatinizi topa ya da hedefe çevirin. Yüz kaslarınıza kendinden emin bir ifade verin. Şimdi nasıl hissediyorsunuz?</w:t>
      </w:r>
    </w:p>
    <w:p w:rsidR="004F482D" w:rsidRDefault="004F482D" w:rsidP="004F482D">
      <w:r>
        <w:t>DAR- İÇ</w:t>
      </w:r>
    </w:p>
    <w:p w:rsidR="004F482D" w:rsidRDefault="004F482D" w:rsidP="004F482D">
      <w:r>
        <w:t>KONSANTRASYON GELİŞTİRİCİ STRATEJİLER</w:t>
      </w:r>
    </w:p>
    <w:p w:rsidR="004F482D" w:rsidRDefault="004F482D" w:rsidP="004F482D">
      <w:r>
        <w:t xml:space="preserve">Basketbolda oyun kurucu, set oyununa </w:t>
      </w:r>
      <w:proofErr w:type="spellStart"/>
      <w:r>
        <w:t>geçtigi</w:t>
      </w:r>
      <w:proofErr w:type="spellEnd"/>
      <w:r>
        <w:t xml:space="preserve"> ya da hızlı bir hücum organize </w:t>
      </w:r>
      <w:proofErr w:type="spellStart"/>
      <w:r>
        <w:t>ettiginde</w:t>
      </w:r>
      <w:proofErr w:type="spellEnd"/>
      <w:r>
        <w:t xml:space="preserve">, dikkatini genişleterek uygun zamanda kime pas </w:t>
      </w:r>
      <w:proofErr w:type="spellStart"/>
      <w:r>
        <w:t>verecegini</w:t>
      </w:r>
      <w:proofErr w:type="spellEnd"/>
      <w:r>
        <w:t xml:space="preserve"> belirlemeye çalışır. Oyun kurucu topla </w:t>
      </w:r>
      <w:proofErr w:type="spellStart"/>
      <w:r>
        <w:t>diger</w:t>
      </w:r>
      <w:proofErr w:type="spellEnd"/>
      <w:r>
        <w:t xml:space="preserve"> sahaya geçmeye çalışırken </w:t>
      </w:r>
      <w:proofErr w:type="gramStart"/>
      <w:r>
        <w:t>antrenörün</w:t>
      </w:r>
      <w:proofErr w:type="gramEnd"/>
      <w:r>
        <w:t xml:space="preserve"> talimatlarını dinlemeye çalışıyorsa dikkat </w:t>
      </w:r>
      <w:proofErr w:type="spellStart"/>
      <w:r>
        <w:t>odagını</w:t>
      </w:r>
      <w:proofErr w:type="spellEnd"/>
      <w:r>
        <w:t xml:space="preserve"> genişletmektedir. Bir futbol maçında ihtimalleri </w:t>
      </w:r>
      <w:proofErr w:type="spellStart"/>
      <w:r>
        <w:t>degerlendirerek</w:t>
      </w:r>
      <w:proofErr w:type="spellEnd"/>
      <w:r>
        <w:t xml:space="preserve"> boşa kaçan oyuncuya pas atılması da dikkat </w:t>
      </w:r>
      <w:proofErr w:type="spellStart"/>
      <w:r>
        <w:t>odagını</w:t>
      </w:r>
      <w:proofErr w:type="spellEnd"/>
      <w:r>
        <w:t xml:space="preserve"> genişletmeye örnek gösterilebilir.</w:t>
      </w:r>
    </w:p>
    <w:p w:rsidR="004F482D" w:rsidRDefault="004F482D" w:rsidP="004F482D">
      <w:r>
        <w:t xml:space="preserve">Amerikalı spor </w:t>
      </w:r>
      <w:proofErr w:type="spellStart"/>
      <w:r>
        <w:t>psikologu</w:t>
      </w:r>
      <w:proofErr w:type="spellEnd"/>
      <w:r>
        <w:t xml:space="preserve"> </w:t>
      </w:r>
      <w:proofErr w:type="spellStart"/>
      <w:r>
        <w:t>Weinberg</w:t>
      </w:r>
      <w:proofErr w:type="spellEnd"/>
      <w:r>
        <w:t xml:space="preserve">, </w:t>
      </w:r>
      <w:proofErr w:type="gramStart"/>
      <w:r>
        <w:t>konsantrasyonu</w:t>
      </w:r>
      <w:proofErr w:type="gramEnd"/>
      <w:r>
        <w:t xml:space="preserve">, sporcunun yarışmada kendini olaylara verebilme ve bunu maç boyunca sürdürebilme </w:t>
      </w:r>
      <w:proofErr w:type="spellStart"/>
      <w:r>
        <w:t>yetenegi</w:t>
      </w:r>
      <w:proofErr w:type="spellEnd"/>
      <w:r>
        <w:t xml:space="preserve"> şeklinde tanımlar.</w:t>
      </w:r>
    </w:p>
    <w:p w:rsidR="004F482D" w:rsidRDefault="004F482D" w:rsidP="004F482D">
      <w:r>
        <w:t>KONSANTRASYON</w:t>
      </w:r>
    </w:p>
    <w:p w:rsidR="004F482D" w:rsidRDefault="004F482D" w:rsidP="004F482D">
      <w:r>
        <w:t>KONSANTRASYON NEDİR?</w:t>
      </w:r>
    </w:p>
    <w:p w:rsidR="004F482D" w:rsidRDefault="004F482D" w:rsidP="004F482D">
      <w:r>
        <w:t>KONSANTRASYONU ETKİLEYEN FAKTÖRLER</w:t>
      </w:r>
    </w:p>
    <w:p w:rsidR="004F482D" w:rsidRDefault="004F482D" w:rsidP="004F482D">
      <w:r>
        <w:t>DİKKATİN GENİŞLETİLMESİ</w:t>
      </w:r>
    </w:p>
    <w:p w:rsidR="004F482D" w:rsidRDefault="004F482D" w:rsidP="004F482D">
      <w:r>
        <w:t xml:space="preserve">b) OLUMSUZ </w:t>
      </w:r>
      <w:proofErr w:type="spellStart"/>
      <w:r>
        <w:t>ETKiLEŞiM</w:t>
      </w:r>
      <w:proofErr w:type="spellEnd"/>
      <w:r>
        <w:t xml:space="preserve">: Üst üste hata yapılıp kötü bir performans sergileniyorsa seyircinin olumsuz tepkisi sporcunu </w:t>
      </w:r>
      <w:proofErr w:type="gramStart"/>
      <w:r>
        <w:t>konsantrasyonunu</w:t>
      </w:r>
      <w:proofErr w:type="gramEnd"/>
      <w:r>
        <w:t xml:space="preserve"> </w:t>
      </w:r>
      <w:proofErr w:type="spellStart"/>
      <w:r>
        <w:t>etkileyeceginden</w:t>
      </w:r>
      <w:proofErr w:type="spellEnd"/>
      <w:r>
        <w:t xml:space="preserve"> sinirsel bir gerginlik yaratır ve performansı olumsuz etkiler. Bu durumda sporcu </w:t>
      </w:r>
      <w:proofErr w:type="spellStart"/>
      <w:r>
        <w:t>yaptıgı</w:t>
      </w:r>
      <w:proofErr w:type="spellEnd"/>
      <w:r>
        <w:t xml:space="preserve"> işe kendini veremez, hem kendisiyle hem de rakip seyirciyle </w:t>
      </w:r>
      <w:proofErr w:type="spellStart"/>
      <w:r>
        <w:t>ugraşmaya</w:t>
      </w:r>
      <w:proofErr w:type="spellEnd"/>
      <w:r>
        <w:t xml:space="preserve"> başlar. Üst üste yenilgi alan bir takımın seyircisi oyunculara baskı yapabilir. Sporcunun kendisini özel birinin </w:t>
      </w:r>
      <w:proofErr w:type="spellStart"/>
      <w:r>
        <w:t>izledigini</w:t>
      </w:r>
      <w:proofErr w:type="spellEnd"/>
      <w:r>
        <w:t xml:space="preserve"> bilmesi de </w:t>
      </w:r>
      <w:proofErr w:type="spellStart"/>
      <w:r>
        <w:t>degişik</w:t>
      </w:r>
      <w:proofErr w:type="spellEnd"/>
      <w:r>
        <w:t xml:space="preserve"> bir durum yaratabilir. O kişi veya kişiler tarafından takdir edilmek ister fakat istenilen performansı </w:t>
      </w:r>
      <w:proofErr w:type="spellStart"/>
      <w:r>
        <w:t>gösteremediginde</w:t>
      </w:r>
      <w:proofErr w:type="spellEnd"/>
      <w:r>
        <w:t xml:space="preserve"> bu olumlu </w:t>
      </w:r>
      <w:r>
        <w:lastRenderedPageBreak/>
        <w:t>duygular yerini “küçük düşme”, “incinme”, “mazeret bulma”, “utanma” gibi duygulara bırakabilir.</w:t>
      </w:r>
    </w:p>
    <w:p w:rsidR="004F482D" w:rsidRDefault="004F482D" w:rsidP="004F482D">
      <w:r>
        <w:t>KONSANTRASYON GELİŞTİRİCİ STRATEJİLER</w:t>
      </w:r>
    </w:p>
    <w:p w:rsidR="004F482D" w:rsidRDefault="004F482D" w:rsidP="004F482D">
      <w:r>
        <w:t>1. SEYIRCIYLE ETKILEŞIM: Seyircinin sporcular üzerinde çift yönlü etkisi vardır.</w:t>
      </w:r>
    </w:p>
    <w:p w:rsidR="004F482D" w:rsidRDefault="004F482D" w:rsidP="004F482D">
      <w:r>
        <w:t xml:space="preserve">A) Olumlu Etkileşim: Seyircinin sporcuyu olumlu şekilde etkilemesidir. Bir takım maçını kendi ülke ya da seyircisi önünde oynuyorsa tezahürat sporcuyu olumlu yönde etkiler. Olumlu etkileşim, sporcunun dikkat ve </w:t>
      </w:r>
      <w:proofErr w:type="spellStart"/>
      <w:r>
        <w:t>yogunlugunu</w:t>
      </w:r>
      <w:proofErr w:type="spellEnd"/>
      <w:r>
        <w:t xml:space="preserve"> </w:t>
      </w:r>
      <w:proofErr w:type="spellStart"/>
      <w:r>
        <w:t>arttıracagından</w:t>
      </w:r>
      <w:proofErr w:type="spellEnd"/>
      <w:r>
        <w:t xml:space="preserve"> performansı da yükseltir.</w:t>
      </w:r>
    </w:p>
    <w:p w:rsidR="004F482D" w:rsidRDefault="004F482D" w:rsidP="004F482D">
      <w:r>
        <w:t xml:space="preserve">5. VURUŞ YAPARKEN </w:t>
      </w:r>
      <w:proofErr w:type="spellStart"/>
      <w:r>
        <w:t>FiKRiNiZi</w:t>
      </w:r>
      <w:proofErr w:type="spellEnd"/>
      <w:r>
        <w:t xml:space="preserve"> </w:t>
      </w:r>
      <w:proofErr w:type="spellStart"/>
      <w:r>
        <w:t>DEGiŞTiRMEYiN</w:t>
      </w:r>
      <w:proofErr w:type="spellEnd"/>
      <w:r>
        <w:t xml:space="preserve">: “Dere geçerken at </w:t>
      </w:r>
      <w:proofErr w:type="spellStart"/>
      <w:r>
        <w:t>degiştirilmez</w:t>
      </w:r>
      <w:proofErr w:type="spellEnd"/>
      <w:r>
        <w:t xml:space="preserve">”. Karar verilen bir hareketi yaparken onu </w:t>
      </w:r>
      <w:proofErr w:type="spellStart"/>
      <w:r>
        <w:t>degiştirmek</w:t>
      </w:r>
      <w:proofErr w:type="spellEnd"/>
      <w:r>
        <w:t xml:space="preserve"> genellikle sporcu için kötü sonuçlar </w:t>
      </w:r>
      <w:proofErr w:type="spellStart"/>
      <w:r>
        <w:t>dogurur</w:t>
      </w:r>
      <w:proofErr w:type="spellEnd"/>
      <w:r>
        <w:t xml:space="preserve">. Önce hangi hareketi </w:t>
      </w:r>
      <w:proofErr w:type="spellStart"/>
      <w:r>
        <w:t>yapacagınıza</w:t>
      </w:r>
      <w:proofErr w:type="spellEnd"/>
      <w:r>
        <w:t xml:space="preserve"> karar verin sonra bütün dikkatiniz ve gücünüzle kararı uygulayın. Böylece bir yandan </w:t>
      </w:r>
      <w:proofErr w:type="gramStart"/>
      <w:r>
        <w:t>konsantrasyonunuzu</w:t>
      </w:r>
      <w:proofErr w:type="gramEnd"/>
      <w:r>
        <w:t xml:space="preserve"> korurken, </w:t>
      </w:r>
      <w:proofErr w:type="spellStart"/>
      <w:r>
        <w:t>diger</w:t>
      </w:r>
      <w:proofErr w:type="spellEnd"/>
      <w:r>
        <w:t xml:space="preserve"> yandan maksimum kuvvet sergilemiş olursunuz.</w:t>
      </w:r>
    </w:p>
    <w:p w:rsidR="004F482D" w:rsidRDefault="004F482D" w:rsidP="004F482D">
      <w:r>
        <w:t>Dikkat, bir hedefe yönelik bilinçli ve yoğun algıdır. Kişi kendini bedensel ve psikolojik olarak tek noktaya odaklamıştır. Bu sırada o kişide odaklanmaya bağlı olarak fizyolojik değişmeler olduğu fark edilir. Duyu organlarından gözler, en belirgin özellik olarak bir noktaya dikilir. Bir sporcunun bakışı ve duruşu, dikkatli olup olmadığını anlamanın en iyi yoludur. Bir noktaya dikkatimizi yoğunlaştırdığımızda göz ağrısı, baş ağrısı veya hâlsizlik durumları yaşanır. Bunlar da dikkat olayının meydana getirdiği fizyolojik sonuçlardır.</w:t>
      </w:r>
    </w:p>
    <w:p w:rsidR="004F482D" w:rsidRDefault="004F482D" w:rsidP="004F482D"/>
    <w:p w:rsidR="004F482D" w:rsidRDefault="004F482D" w:rsidP="004F482D">
      <w:r>
        <w:t>Aynı anda pek çok uyarana odaklanabilme ve dikkat alanının birçok konuyu alacak şekilde genişletilmesi, dikkatin yayılması olarak tanımlanır. Dikkatin yaygınlığı, sporcuların üstün performans göstermelerinde önemli bir rol oynamaktadır. Birçok uyarıcı kaynağına aynı şekil ve yoğunlukta dikkat veriliyorsa dikkatin yaygınlaştırılmasından söz edilir.</w:t>
      </w:r>
    </w:p>
    <w:p w:rsidR="004F482D" w:rsidRDefault="004F482D" w:rsidP="004F482D">
      <w:r>
        <w:t xml:space="preserve">Topla oynanan takım sporlarında sporcunun geniş ve değişken bir ilgi alanını izlemesi ve sürekli olarak yeni bilgileri araması gerekir. Burada açıklanan durum dikkatin yaygınlaştırılmasıdır. Örneğin; bir basketbol maçında oyun kurucunun hücuma çıkarken pota altına kaçan takım arkadaşlarını görmesi, yandan bağıran çalıştırıcısının sesini duyması ve aynı anda da topu sürmesi gibi. </w:t>
      </w:r>
      <w:proofErr w:type="spellStart"/>
      <w:r>
        <w:t>Konzak</w:t>
      </w:r>
      <w:proofErr w:type="spellEnd"/>
      <w:r>
        <w:t xml:space="preserve"> tarafından yapılan araştırmada dikkatin yaygınlaştırılması yeteneği açısından kadın sporcuların, erkek sporculara oranla daha başarılı oldukları ortaya çıkmıştır.</w:t>
      </w:r>
    </w:p>
    <w:p w:rsidR="004F482D" w:rsidRDefault="004F482D" w:rsidP="004F482D">
      <w:r>
        <w:t>1. ANI YAŞAMAK: Aklınızda yaptığınız işten başka şeyler varsa zihniniz daha önceki hataya takılı kalmış ve kaygılarla dolu bir durumdaysa yanlış yoldasınız demektir. Konsantrasyon geçmişte ya da gelecekte değil “şu anda” yaşamaktır.</w:t>
      </w:r>
    </w:p>
    <w:p w:rsidR="004F482D" w:rsidRDefault="004F482D" w:rsidP="004F482D">
      <w:r>
        <w:t xml:space="preserve">Sporcunun yüksek </w:t>
      </w:r>
      <w:proofErr w:type="gramStart"/>
      <w:r>
        <w:t>konsantrasyona</w:t>
      </w:r>
      <w:proofErr w:type="gramEnd"/>
      <w:r>
        <w:t xml:space="preserve"> ulaşmak için dikkatini bilinçli olarak daraltabilmesi, herhangi bir durumda tüm dikkatini yalnızca bir olaya toplayabilmesi gerekir.</w:t>
      </w:r>
    </w:p>
    <w:p w:rsidR="004F482D" w:rsidRDefault="004F482D" w:rsidP="004F482D">
      <w:r>
        <w:lastRenderedPageBreak/>
        <w:t xml:space="preserve">Kaleci penaltı atışında dikkatini tamamen penaltıyı atan futbolcuya yöneltmeli, serbest atış yapan bir futbolcu barajın üstünden topu hedefine göndermeli, servis atan tenisçi ise servis </w:t>
      </w:r>
      <w:proofErr w:type="spellStart"/>
      <w:r>
        <w:t>atacagı</w:t>
      </w:r>
      <w:proofErr w:type="spellEnd"/>
      <w:r>
        <w:t xml:space="preserve"> nokta ile servisin atılış şekline </w:t>
      </w:r>
      <w:proofErr w:type="spellStart"/>
      <w:r>
        <w:t>yogunlaşmalıdır</w:t>
      </w:r>
      <w:proofErr w:type="spellEnd"/>
      <w:r>
        <w:t>.</w:t>
      </w:r>
    </w:p>
    <w:p w:rsidR="004F482D" w:rsidRDefault="004F482D" w:rsidP="004F482D">
      <w:r>
        <w:t>KONSANTRASYON GELİŞTİRİCİ STRATEJİLER</w:t>
      </w:r>
    </w:p>
    <w:p w:rsidR="004F482D" w:rsidRDefault="004F482D" w:rsidP="004F482D">
      <w:r>
        <w:t xml:space="preserve">3. ANAHTAR </w:t>
      </w:r>
      <w:proofErr w:type="spellStart"/>
      <w:r>
        <w:t>KELiMELER</w:t>
      </w:r>
      <w:proofErr w:type="spellEnd"/>
      <w:r>
        <w:t xml:space="preserve"> KULLANMAK: Konsantrasyonu sürekli kılmanın yollarından biri de değişik semboller kullanmaktır. Bu kelimeler sinir sistemini olumlu yönde etkileyeceğinden </w:t>
      </w:r>
      <w:proofErr w:type="gramStart"/>
      <w:r>
        <w:t>konsantrasyonunuzu</w:t>
      </w:r>
      <w:proofErr w:type="gramEnd"/>
      <w:r>
        <w:t xml:space="preserve"> yoğunlaştırmaya yarar. Burada önemli olan kelimelerin yapısıdır. Bu tür kelimeler olumlu ve kısa olmalıdır.</w:t>
      </w:r>
    </w:p>
    <w:p w:rsidR="004F482D" w:rsidRDefault="004F482D" w:rsidP="004F482D">
      <w:r>
        <w:t xml:space="preserve">“bravo”, “ hadi </w:t>
      </w:r>
      <w:proofErr w:type="spellStart"/>
      <w:r>
        <w:t>koçum”,”topa</w:t>
      </w:r>
      <w:proofErr w:type="spellEnd"/>
      <w:r>
        <w:t xml:space="preserve"> bak”, “daha yukarı”, “hedefe”, “ileri”, “şimdi tam zamanı”, “işte bu” gibi kelimeler kullanılabilir.</w:t>
      </w:r>
    </w:p>
    <w:p w:rsidR="004F482D" w:rsidRDefault="004F482D" w:rsidP="004F482D">
      <w:r>
        <w:t>DIKKAT</w:t>
      </w:r>
      <w:proofErr w:type="gramStart"/>
      <w:r>
        <w:t>!!</w:t>
      </w:r>
      <w:proofErr w:type="gramEnd"/>
    </w:p>
    <w:p w:rsidR="004F482D" w:rsidRDefault="004F482D" w:rsidP="004F482D">
      <w:r>
        <w:t xml:space="preserve">2. </w:t>
      </w:r>
      <w:proofErr w:type="spellStart"/>
      <w:r>
        <w:t>GEÇMiŞTE</w:t>
      </w:r>
      <w:proofErr w:type="spellEnd"/>
      <w:r>
        <w:t xml:space="preserve"> YAŞAMAK: Sporcular bazen daha önce </w:t>
      </w:r>
      <w:proofErr w:type="spellStart"/>
      <w:r>
        <w:t>yaptıgı</w:t>
      </w:r>
      <w:proofErr w:type="spellEnd"/>
      <w:r>
        <w:t xml:space="preserve"> hatalarına saplanıp kalır. Maç devam etme bile kendisi hala oradadır. Bir basketbolcu boş bir turnike kaçırmıştır, bir futbolcu penaltı atamamıştır. Bu durumlar yüksek performansı etkileyen zihinsel faktörlerdir. Yüksek performansın en önemli unsuru “anı yakalamaktır”, ama o an “içinde </w:t>
      </w:r>
      <w:proofErr w:type="spellStart"/>
      <w:r>
        <w:t>yaşadıgı</w:t>
      </w:r>
      <w:proofErr w:type="spellEnd"/>
      <w:r>
        <w:t xml:space="preserve"> </w:t>
      </w:r>
      <w:proofErr w:type="spellStart"/>
      <w:r>
        <w:t>an”dır</w:t>
      </w:r>
      <w:proofErr w:type="spellEnd"/>
      <w:r>
        <w:t>.</w:t>
      </w:r>
    </w:p>
    <w:p w:rsidR="004F482D" w:rsidRDefault="004F482D" w:rsidP="004F482D">
      <w:r>
        <w:t xml:space="preserve">Sporcunun dikkatini bir ya da iki uyarana yöneltmesi ve bu uyaranlara karşı derinlemesine </w:t>
      </w:r>
      <w:proofErr w:type="spellStart"/>
      <w:r>
        <w:t>yogunlaşması</w:t>
      </w:r>
      <w:proofErr w:type="spellEnd"/>
      <w:r>
        <w:t xml:space="preserve"> durumu, dikkatin </w:t>
      </w:r>
      <w:proofErr w:type="spellStart"/>
      <w:r>
        <w:t>yogunlugu</w:t>
      </w:r>
      <w:proofErr w:type="spellEnd"/>
      <w:r>
        <w:t xml:space="preserve"> olarak tanımlanabilir.</w:t>
      </w:r>
    </w:p>
    <w:p w:rsidR="004F482D" w:rsidRDefault="004F482D" w:rsidP="004F482D">
      <w:r>
        <w:t xml:space="preserve">Bir okçunun, atıcının veya golfçünün dikkatini hedefi ne yöneltmesi ve hedef noktasına </w:t>
      </w:r>
      <w:proofErr w:type="spellStart"/>
      <w:r>
        <w:t>yogunlaşmasıdır</w:t>
      </w:r>
      <w:proofErr w:type="spellEnd"/>
      <w:r>
        <w:t>.</w:t>
      </w:r>
    </w:p>
    <w:p w:rsidR="004F482D" w:rsidRDefault="004F482D" w:rsidP="004F482D">
      <w:r>
        <w:t>* Stres ve baskı altında olmak,</w:t>
      </w:r>
    </w:p>
    <w:p w:rsidR="004F482D" w:rsidRDefault="004F482D" w:rsidP="004F482D">
      <w:r>
        <w:t>* Karmaşa içinde olmak,</w:t>
      </w:r>
    </w:p>
    <w:p w:rsidR="004F482D" w:rsidRDefault="004F482D" w:rsidP="004F482D">
      <w:r>
        <w:t>* Uygulama sırasında karşısındaki herhangi birisinin psikolojimizi bozmaya çalışması,</w:t>
      </w:r>
    </w:p>
    <w:p w:rsidR="004F482D" w:rsidRDefault="004F482D" w:rsidP="004F482D">
      <w:r>
        <w:t>* Olumsuz düşünceler içerisinde olmak,</w:t>
      </w:r>
    </w:p>
    <w:p w:rsidR="004F482D" w:rsidRDefault="004F482D" w:rsidP="004F482D">
      <w:r>
        <w:t xml:space="preserve">* Dikkatin </w:t>
      </w:r>
      <w:proofErr w:type="spellStart"/>
      <w:r>
        <w:t>dagılması</w:t>
      </w:r>
      <w:proofErr w:type="spellEnd"/>
      <w:r>
        <w:t>.</w:t>
      </w:r>
    </w:p>
    <w:p w:rsidR="004F482D" w:rsidRDefault="004F482D" w:rsidP="004F482D">
      <w:r>
        <w:t xml:space="preserve">Tanımdaki </w:t>
      </w:r>
      <w:proofErr w:type="spellStart"/>
      <w:r>
        <w:t>diger</w:t>
      </w:r>
      <w:proofErr w:type="spellEnd"/>
      <w:r>
        <w:t xml:space="preserve"> bir özellik, dikkat </w:t>
      </w:r>
      <w:proofErr w:type="spellStart"/>
      <w:r>
        <w:t>odagının</w:t>
      </w:r>
      <w:proofErr w:type="spellEnd"/>
      <w:r>
        <w:t xml:space="preserve"> uzun müddet devam ettirilmesidir. Aynı tenisçiyi örnek olarak verirsek uzun bir müsabaka sonunda maç devam ederken tenisçi </w:t>
      </w:r>
      <w:proofErr w:type="spellStart"/>
      <w:r>
        <w:t>eger</w:t>
      </w:r>
      <w:proofErr w:type="spellEnd"/>
      <w:r>
        <w:t xml:space="preserve"> dikkatini bir an için </w:t>
      </w:r>
      <w:proofErr w:type="spellStart"/>
      <w:r>
        <w:t>dagıtacak</w:t>
      </w:r>
      <w:proofErr w:type="spellEnd"/>
      <w:r>
        <w:t xml:space="preserve"> olursa kazanmaya çok yakın </w:t>
      </w:r>
      <w:proofErr w:type="spellStart"/>
      <w:r>
        <w:t>oldugu</w:t>
      </w:r>
      <w:proofErr w:type="spellEnd"/>
      <w:r>
        <w:t xml:space="preserve"> bir maçta hata yaparak maçı kaybedebilir. Bu nedenle dikkati uzun süre korumak veya korumaya çalışmak önemli olmaktadır.</w:t>
      </w:r>
    </w:p>
    <w:p w:rsidR="004F482D" w:rsidRDefault="004F482D" w:rsidP="004F482D">
      <w:r>
        <w:t xml:space="preserve">Konsantrasyon, bir konuya zihinsel olarak belli bir süre odaklanabilmektir. Konsantrasyon süresi, kişiden kişiye </w:t>
      </w:r>
      <w:proofErr w:type="spellStart"/>
      <w:r>
        <w:t>degişebildigi</w:t>
      </w:r>
      <w:proofErr w:type="spellEnd"/>
      <w:r>
        <w:t xml:space="preserve"> gibi; aynı kişide konu ve yapılan işe göre de </w:t>
      </w:r>
      <w:proofErr w:type="spellStart"/>
      <w:r>
        <w:t>degişiklik</w:t>
      </w:r>
      <w:proofErr w:type="spellEnd"/>
      <w:r>
        <w:t xml:space="preserve"> </w:t>
      </w:r>
      <w:proofErr w:type="spellStart"/>
      <w:proofErr w:type="gramStart"/>
      <w:r>
        <w:t>gösterebilir.Genellikle</w:t>
      </w:r>
      <w:proofErr w:type="spellEnd"/>
      <w:proofErr w:type="gramEnd"/>
      <w:r>
        <w:t xml:space="preserve"> </w:t>
      </w:r>
      <w:proofErr w:type="spellStart"/>
      <w:r>
        <w:t>sevdiginiz,merak</w:t>
      </w:r>
      <w:proofErr w:type="spellEnd"/>
      <w:r>
        <w:t xml:space="preserve"> </w:t>
      </w:r>
      <w:proofErr w:type="spellStart"/>
      <w:r>
        <w:t>ettiginiz,önemsediginiz</w:t>
      </w:r>
      <w:proofErr w:type="spellEnd"/>
      <w:r>
        <w:t xml:space="preserve"> ve </w:t>
      </w:r>
      <w:proofErr w:type="spellStart"/>
      <w:r>
        <w:t>yapabildiginiz</w:t>
      </w:r>
      <w:proofErr w:type="spellEnd"/>
      <w:r>
        <w:t xml:space="preserve"> işlere daha uzun süre konsantre olabilirsiniz.</w:t>
      </w:r>
    </w:p>
    <w:p w:rsidR="004F482D" w:rsidRDefault="004F482D" w:rsidP="004F482D">
      <w:r>
        <w:t>GENİŞ- DIŞ</w:t>
      </w:r>
    </w:p>
    <w:p w:rsidR="004F482D" w:rsidRDefault="004F482D" w:rsidP="004F482D">
      <w:r>
        <w:t>KONSANTRASYONU ETKİLEYEN FAKTÖRLER</w:t>
      </w:r>
    </w:p>
    <w:p w:rsidR="004F482D" w:rsidRDefault="004F482D" w:rsidP="004F482D">
      <w:r>
        <w:t xml:space="preserve">Bilindiği gibi uzun süre dikkatli kalabilmek zordur. Bazı araştırmacılar, çevredeki bazı ipuçlarına </w:t>
      </w:r>
      <w:proofErr w:type="spellStart"/>
      <w:r>
        <w:t>odaklaşılmasını</w:t>
      </w:r>
      <w:proofErr w:type="spellEnd"/>
      <w:r>
        <w:t xml:space="preserve"> ve bu odaklaşma yeteneğini, dikkatli olma anlamına </w:t>
      </w:r>
      <w:r>
        <w:lastRenderedPageBreak/>
        <w:t xml:space="preserve">da gelen </w:t>
      </w:r>
      <w:proofErr w:type="gramStart"/>
      <w:r>
        <w:t>konsantrasyonu</w:t>
      </w:r>
      <w:proofErr w:type="gramEnd"/>
      <w:r>
        <w:t xml:space="preserve"> devam ettirebilme olarak tanımlamaktadırlar. Çevredeki uygun ipuçlarına yönelmek demekle örneğin; servis karşılayan bir tenisçinin rakibinin nasıl bir servis kullanacağı, gelen topun hızı, geliş yönü ve yüksekliği gibi şeylere dikkat etmesi gerektiği denmek istenmektedir. Ancak bu ipuçlarına dikkat edilirse sayı kazanılabilir. Diğer taraftan aynı tenisçi için uygun olmayan ipuçları ise rakip oyuncunun şortuna, formasına, saçının şekline ve şapkasına dikkat etmesi olabilir. Bu da </w:t>
      </w:r>
      <w:proofErr w:type="gramStart"/>
      <w:r>
        <w:t>konsantrasyonun</w:t>
      </w:r>
      <w:proofErr w:type="gramEnd"/>
      <w:r>
        <w:t xml:space="preserve"> dağılması olarak isimlendirilebilir.</w:t>
      </w:r>
    </w:p>
    <w:p w:rsidR="004F482D" w:rsidRDefault="004F482D" w:rsidP="004F482D"/>
    <w:p w:rsidR="004F482D" w:rsidRDefault="004F482D" w:rsidP="004F482D">
      <w:r>
        <w:t>KONSANTRASYONU ETKİLEYEN FAKTÖRLER</w:t>
      </w:r>
    </w:p>
    <w:p w:rsidR="004F482D" w:rsidRDefault="004F482D" w:rsidP="004F482D">
      <w:r>
        <w:t>KONSANTRASYON GELİŞTİRİCİ STRATEJİLER</w:t>
      </w:r>
    </w:p>
    <w:p w:rsidR="004F482D" w:rsidRDefault="004F482D" w:rsidP="004F482D">
      <w:r>
        <w:t>Serbest atış sırasında savunma oyuncusunun rakibine ve topa odaklanması.</w:t>
      </w:r>
    </w:p>
    <w:p w:rsidR="004F482D" w:rsidRDefault="004F482D" w:rsidP="004F482D">
      <w:r>
        <w:t>DİKKATİN SÜRESİ</w:t>
      </w:r>
    </w:p>
    <w:p w:rsidR="004F482D" w:rsidRDefault="004F482D" w:rsidP="004F482D">
      <w:r>
        <w:t>KONSANTRASYON STRATEJİSİNİ AŞAĞIDAKİ ŞEKİLDE ÖZETLEYEBİLİRİZ</w:t>
      </w:r>
    </w:p>
    <w:p w:rsidR="004F482D" w:rsidRDefault="004F482D" w:rsidP="004F482D">
      <w:r>
        <w:t>SPORDA DIKKAT VE KONSANTRASYON</w:t>
      </w:r>
    </w:p>
    <w:p w:rsidR="004F482D" w:rsidRDefault="004F482D" w:rsidP="004F482D">
      <w:r>
        <w:t xml:space="preserve">Dünya şampiyonu okçulardan birisinin </w:t>
      </w:r>
      <w:proofErr w:type="gramStart"/>
      <w:r>
        <w:t>konsantrasyon</w:t>
      </w:r>
      <w:proofErr w:type="gramEnd"/>
      <w:r>
        <w:t xml:space="preserve"> tanımı şöyledir: Hedefim ile kendim arasında her şeye dünyamı kaparım. Yayım, benim bir uzantım haline gelir. Zihnimde biraz sonraki hedeften başka bir şey yoktur. O anda yalnız onu görür, onu duyar, onu hisseder ve mükemmel bir duygu yaşarım. Sonra yayı bırakırım, ok kendi kendine hedefine gider.</w:t>
      </w:r>
    </w:p>
    <w:p w:rsidR="004F482D" w:rsidRDefault="004F482D" w:rsidP="004F482D">
      <w:r>
        <w:t>KONSANTRASYONU ETKİLEYEN FAKTÖRLER</w:t>
      </w:r>
    </w:p>
    <w:p w:rsidR="004F482D" w:rsidRDefault="004F482D" w:rsidP="004F482D">
      <w:r>
        <w:t>KONSANTRASYON NEDİR?</w:t>
      </w:r>
    </w:p>
    <w:p w:rsidR="004F482D" w:rsidRDefault="004F482D" w:rsidP="004F482D">
      <w:r>
        <w:t>KONSANTRASYONU KORUMA SORUNU</w:t>
      </w:r>
    </w:p>
    <w:p w:rsidR="004F482D" w:rsidRDefault="004F482D" w:rsidP="004F482D">
      <w:r>
        <w:t xml:space="preserve">4. </w:t>
      </w:r>
      <w:proofErr w:type="spellStart"/>
      <w:r>
        <w:t>ANALiZ</w:t>
      </w:r>
      <w:proofErr w:type="spellEnd"/>
      <w:r>
        <w:t xml:space="preserve"> HATASI: Konsantrasyonu etkileyen bir </w:t>
      </w:r>
      <w:proofErr w:type="spellStart"/>
      <w:r>
        <w:t>diger</w:t>
      </w:r>
      <w:proofErr w:type="spellEnd"/>
      <w:r>
        <w:t xml:space="preserve"> </w:t>
      </w:r>
      <w:proofErr w:type="spellStart"/>
      <w:proofErr w:type="gramStart"/>
      <w:r>
        <w:t>konu,sporcunun</w:t>
      </w:r>
      <w:proofErr w:type="spellEnd"/>
      <w:proofErr w:type="gramEnd"/>
      <w:r>
        <w:t xml:space="preserve"> mekanik bir hareketi yaparken analiz hatasına düşmesidir. “Her düşünce ve eylem, yüksek performansa giden bir araçtır, ama amaç </w:t>
      </w:r>
      <w:proofErr w:type="spellStart"/>
      <w:r>
        <w:t>degildir</w:t>
      </w:r>
      <w:proofErr w:type="spellEnd"/>
      <w:r>
        <w:t>”.</w:t>
      </w:r>
    </w:p>
    <w:p w:rsidR="004F482D" w:rsidRDefault="004F482D" w:rsidP="004F482D">
      <w:r>
        <w:t xml:space="preserve">Tenisçiyseniz maçta vuruşlarınızı incelemeyin. Vuruşunuzu </w:t>
      </w:r>
      <w:proofErr w:type="spellStart"/>
      <w:r>
        <w:t>dogallaştırın</w:t>
      </w:r>
      <w:proofErr w:type="spellEnd"/>
      <w:r>
        <w:t xml:space="preserve">. Raketi açışınız, vücut hareketlerinizin </w:t>
      </w:r>
      <w:proofErr w:type="spellStart"/>
      <w:r>
        <w:t>degişimi</w:t>
      </w:r>
      <w:proofErr w:type="spellEnd"/>
      <w:r>
        <w:t xml:space="preserve">, ayaklarınızın yönü o an fazla önemli </w:t>
      </w:r>
      <w:proofErr w:type="spellStart"/>
      <w:r>
        <w:t>degildir</w:t>
      </w:r>
      <w:proofErr w:type="spellEnd"/>
      <w:r>
        <w:t xml:space="preserve">. Kendinize </w:t>
      </w:r>
      <w:proofErr w:type="spellStart"/>
      <w:r>
        <w:t>degil</w:t>
      </w:r>
      <w:proofErr w:type="spellEnd"/>
      <w:r>
        <w:t xml:space="preserve">, topa </w:t>
      </w:r>
      <w:proofErr w:type="gramStart"/>
      <w:r>
        <w:t>konsantre</w:t>
      </w:r>
      <w:proofErr w:type="gramEnd"/>
      <w:r>
        <w:t xml:space="preserve"> olun, topu hedefe atmayı düşünün. Topu </w:t>
      </w:r>
      <w:proofErr w:type="spellStart"/>
      <w:r>
        <w:t>yüksege</w:t>
      </w:r>
      <w:proofErr w:type="spellEnd"/>
      <w:r>
        <w:t xml:space="preserve"> </w:t>
      </w:r>
      <w:proofErr w:type="spellStart"/>
      <w:r>
        <w:t>degil</w:t>
      </w:r>
      <w:proofErr w:type="spellEnd"/>
      <w:r>
        <w:t xml:space="preserve"> </w:t>
      </w:r>
      <w:proofErr w:type="spellStart"/>
      <w:r>
        <w:t>dogru</w:t>
      </w:r>
      <w:proofErr w:type="spellEnd"/>
      <w:r>
        <w:t xml:space="preserve"> yere atmanız önemlidir. Sonra hareketinizi otomatik hale </w:t>
      </w:r>
      <w:proofErr w:type="spellStart"/>
      <w:proofErr w:type="gramStart"/>
      <w:r>
        <w:t>getirin,emin</w:t>
      </w:r>
      <w:proofErr w:type="spellEnd"/>
      <w:proofErr w:type="gramEnd"/>
      <w:r>
        <w:t xml:space="preserve"> </w:t>
      </w:r>
      <w:proofErr w:type="spellStart"/>
      <w:r>
        <w:t>olmadıgınız</w:t>
      </w:r>
      <w:proofErr w:type="spellEnd"/>
      <w:r>
        <w:t xml:space="preserve"> şeyleri yapmayın.</w:t>
      </w:r>
    </w:p>
    <w:p w:rsidR="004F482D" w:rsidRDefault="004F482D" w:rsidP="004F482D">
      <w:r>
        <w:t>DİKKATİN GENİŞ BOYUTU</w:t>
      </w:r>
    </w:p>
    <w:p w:rsidR="004F482D" w:rsidRDefault="004F482D" w:rsidP="004F482D">
      <w:r>
        <w:t xml:space="preserve">3. GELECEKTE YAŞAMAK: Gelecekte yaşamak, zihni gereksiz şeylerle meşgul ederek </w:t>
      </w:r>
      <w:proofErr w:type="gramStart"/>
      <w:r>
        <w:t>konsantrasyonu</w:t>
      </w:r>
      <w:proofErr w:type="gramEnd"/>
      <w:r>
        <w:t xml:space="preserve"> azaltır.</w:t>
      </w:r>
    </w:p>
    <w:p w:rsidR="004F482D" w:rsidRDefault="004F482D" w:rsidP="004F482D">
      <w:r>
        <w:t xml:space="preserve">Gelecekte yaşayarak olabilecek şeyleri düşünen bir sporcunun kendi içinde </w:t>
      </w:r>
      <w:proofErr w:type="spellStart"/>
      <w:r>
        <w:t>yürütebilecegi</w:t>
      </w:r>
      <w:proofErr w:type="spellEnd"/>
      <w:r>
        <w:t xml:space="preserve"> konuşmaları şöyle sıralayabiliriz:</w:t>
      </w:r>
    </w:p>
    <w:p w:rsidR="004F482D" w:rsidRDefault="004F482D" w:rsidP="004F482D">
      <w:r>
        <w:t>- Maçı kaybedersem/sek ne yaparım?</w:t>
      </w:r>
    </w:p>
    <w:p w:rsidR="004F482D" w:rsidRDefault="004F482D" w:rsidP="004F482D">
      <w:r>
        <w:t xml:space="preserve">- Kaybedersem </w:t>
      </w:r>
      <w:proofErr w:type="gramStart"/>
      <w:r>
        <w:t>antrenörümün</w:t>
      </w:r>
      <w:proofErr w:type="gramEnd"/>
      <w:r>
        <w:t xml:space="preserve"> yüzüne nasıl bakarım?</w:t>
      </w:r>
    </w:p>
    <w:p w:rsidR="004F482D" w:rsidRDefault="004F482D" w:rsidP="004F482D">
      <w:r>
        <w:t>- üst üste hata yapmamalıyım.</w:t>
      </w:r>
    </w:p>
    <w:p w:rsidR="004F482D" w:rsidRDefault="004F482D" w:rsidP="004F482D">
      <w:r>
        <w:lastRenderedPageBreak/>
        <w:t>- inşallah yorulmam.</w:t>
      </w:r>
    </w:p>
    <w:p w:rsidR="004F482D" w:rsidRDefault="004F482D" w:rsidP="004F482D">
      <w:r>
        <w:t>- seti alırsam maçı kazanabilir miyim?</w:t>
      </w:r>
    </w:p>
    <w:p w:rsidR="004F482D" w:rsidRDefault="004F482D" w:rsidP="004F482D">
      <w:r>
        <w:t>KONSANTRASYON NEDİR?</w:t>
      </w:r>
    </w:p>
    <w:p w:rsidR="004F482D" w:rsidRDefault="004F482D" w:rsidP="004F482D">
      <w:r>
        <w:t>KONSANTRASYON GELİŞTİRİCİ STRATEJİLER</w:t>
      </w:r>
    </w:p>
    <w:p w:rsidR="004F482D" w:rsidRDefault="004F482D" w:rsidP="004F482D">
      <w:proofErr w:type="spellStart"/>
      <w:r>
        <w:t>design</w:t>
      </w:r>
      <w:proofErr w:type="spellEnd"/>
      <w:r>
        <w:t xml:space="preserve"> </w:t>
      </w:r>
      <w:proofErr w:type="spellStart"/>
      <w:r>
        <w:t>by</w:t>
      </w:r>
      <w:proofErr w:type="spellEnd"/>
      <w:r>
        <w:t xml:space="preserve"> </w:t>
      </w:r>
      <w:proofErr w:type="spellStart"/>
      <w:r>
        <w:t>Dóri</w:t>
      </w:r>
      <w:proofErr w:type="spellEnd"/>
      <w:r>
        <w:t xml:space="preserve"> </w:t>
      </w:r>
      <w:proofErr w:type="spellStart"/>
      <w:r>
        <w:t>Sirály</w:t>
      </w:r>
      <w:proofErr w:type="spellEnd"/>
      <w:r>
        <w:t xml:space="preserve"> for </w:t>
      </w:r>
      <w:proofErr w:type="spellStart"/>
      <w:r>
        <w:t>Prezi</w:t>
      </w:r>
      <w:proofErr w:type="spellEnd"/>
    </w:p>
    <w:p w:rsidR="004F482D" w:rsidRDefault="004F482D" w:rsidP="004F482D"/>
    <w:p w:rsidR="004F482D" w:rsidRDefault="004F482D" w:rsidP="004F482D">
      <w:r>
        <w:t>DİKKATİN DAR BOYUTU</w:t>
      </w:r>
    </w:p>
    <w:p w:rsidR="004F482D" w:rsidRDefault="004F482D" w:rsidP="004F482D">
      <w:r>
        <w:t>DİKKATİN DARALTILMASI</w:t>
      </w:r>
    </w:p>
    <w:p w:rsidR="004F482D" w:rsidRDefault="004F482D" w:rsidP="004F482D">
      <w:r>
        <w:t>DİKKATİN İÇ VE DIŞ YÖNÜ</w:t>
      </w:r>
    </w:p>
    <w:p w:rsidR="004F482D" w:rsidRDefault="004F482D" w:rsidP="004F482D">
      <w:r>
        <w:t>DİKKATİN BOYUTLARI</w:t>
      </w:r>
    </w:p>
    <w:p w:rsidR="004F482D" w:rsidRDefault="004F482D" w:rsidP="004F482D">
      <w:r>
        <w:t>DİKKATİN YOĞUNLUĞU</w:t>
      </w:r>
    </w:p>
    <w:p w:rsidR="004F482D" w:rsidRDefault="004F482D" w:rsidP="004F482D">
      <w:r>
        <w:t>DİKKATİN GELİŞTİRİLMESİ</w:t>
      </w:r>
    </w:p>
    <w:p w:rsidR="004F482D" w:rsidRDefault="004F482D" w:rsidP="004F482D">
      <w:r>
        <w:t xml:space="preserve">Konsantrasyonun uzun </w:t>
      </w:r>
      <w:proofErr w:type="spellStart"/>
      <w:r>
        <w:t>süredevam</w:t>
      </w:r>
      <w:proofErr w:type="spellEnd"/>
      <w:r>
        <w:t xml:space="preserve"> ettirilememesine neden olan etmenler şu şekilde </w:t>
      </w:r>
      <w:proofErr w:type="spellStart"/>
      <w:r>
        <w:t>siralanabilir</w:t>
      </w:r>
      <w:proofErr w:type="spellEnd"/>
      <w:r>
        <w:t>:</w:t>
      </w:r>
    </w:p>
    <w:p w:rsidR="004F482D" w:rsidRDefault="004F482D" w:rsidP="004F482D">
      <w:r>
        <w:t>KONSANTRASYONU GELİŞTİRMEK</w:t>
      </w:r>
    </w:p>
    <w:p w:rsidR="004F482D" w:rsidRDefault="004F482D" w:rsidP="004F482D">
      <w:r>
        <w:t xml:space="preserve">Sporcu herhangi bir durumda dikkatini belirleyen </w:t>
      </w:r>
      <w:proofErr w:type="spellStart"/>
      <w:r>
        <w:t>degişik</w:t>
      </w:r>
      <w:proofErr w:type="spellEnd"/>
      <w:r>
        <w:t xml:space="preserve"> unsurların etkisi altındadır. Düşünceleri içe yönelikse, sporcunun dikkatini kendi kafasındakiler belirler. Düşünceleri dışa yönelikse, dikkatini dışarıda meydana gelen olaylar yönlendirecektir.</w:t>
      </w:r>
    </w:p>
    <w:p w:rsidR="004F482D" w:rsidRDefault="004F482D" w:rsidP="004F482D">
      <w:r>
        <w:t>GENİŞ- İÇ</w:t>
      </w:r>
    </w:p>
    <w:p w:rsidR="004F482D" w:rsidRDefault="004F482D" w:rsidP="004F482D">
      <w:r>
        <w:t>DAR-DIŞ</w:t>
      </w:r>
    </w:p>
    <w:p w:rsidR="004F482D" w:rsidRDefault="004F482D" w:rsidP="004F482D">
      <w:r>
        <w:t xml:space="preserve">4. MAÇ SIRASINDA </w:t>
      </w:r>
      <w:proofErr w:type="spellStart"/>
      <w:r>
        <w:t>KENDiNiZi</w:t>
      </w:r>
      <w:proofErr w:type="spellEnd"/>
      <w:r>
        <w:t xml:space="preserve"> </w:t>
      </w:r>
      <w:proofErr w:type="spellStart"/>
      <w:r>
        <w:t>ELEŞTiRMEYiN</w:t>
      </w:r>
      <w:proofErr w:type="spellEnd"/>
      <w:r>
        <w:t xml:space="preserve">: Konsantrasyonun en büyük düşmanı budur. Bazı sporcular birkaç küçük hatadan sonra genelleme yapıp kötü performans göstereceklerini düşünmeye başlarlar. Oysa bu tür davranışlar amaçtan uzaklaştırır ve rakibe avantaj </w:t>
      </w:r>
      <w:proofErr w:type="spellStart"/>
      <w:r>
        <w:t>saglar</w:t>
      </w:r>
      <w:proofErr w:type="spellEnd"/>
      <w:r>
        <w:t xml:space="preserve">. Birkaç hata yapıp ardından “Allah kahretsin”, “aptalın tekiyim”, “benden bir şey olmaz” gibi olumsuz davranışlar </w:t>
      </w:r>
      <w:proofErr w:type="gramStart"/>
      <w:r>
        <w:t>konsantrasyonu</w:t>
      </w:r>
      <w:proofErr w:type="gramEnd"/>
      <w:r>
        <w:t xml:space="preserve"> olumsuz etkiler.</w:t>
      </w:r>
    </w:p>
    <w:p w:rsidR="004F482D" w:rsidRDefault="004F482D" w:rsidP="004F482D">
      <w:r>
        <w:t>KONSANTRASYONU KORUMA SORUNU</w:t>
      </w:r>
    </w:p>
    <w:p w:rsidR="004F482D" w:rsidRDefault="004F482D" w:rsidP="004F482D">
      <w:r>
        <w:t xml:space="preserve">Her sporcunun kendine özgü davranış biçimi vardır ve kendisinden başka kimse onun zihnine ulaşamaz. Konsantrasyon geliştirmede en önemli unsur, sporcunun kendine özgü sistemi bulmasıdır. Bazı sporcular zihinlerinde canlandırdıkları bir resme, bir sese veya bir duyguya </w:t>
      </w:r>
      <w:proofErr w:type="gramStart"/>
      <w:r>
        <w:t>konsantre</w:t>
      </w:r>
      <w:proofErr w:type="gramEnd"/>
      <w:r>
        <w:t xml:space="preserve"> olabilirler. Sporcu kendisi için neyin önemli olduğunu keşfedebilir ve bunu zihninde pekiştirip </w:t>
      </w:r>
      <w:proofErr w:type="spellStart"/>
      <w:r>
        <w:t>istedigi</w:t>
      </w:r>
      <w:proofErr w:type="spellEnd"/>
      <w:r>
        <w:t xml:space="preserve"> an o durumu yaratarak sinir sistemini </w:t>
      </w:r>
      <w:proofErr w:type="spellStart"/>
      <w:r>
        <w:t>istedigi</w:t>
      </w:r>
      <w:proofErr w:type="spellEnd"/>
      <w:r>
        <w:t xml:space="preserve"> duruma getirebilmeyi </w:t>
      </w:r>
      <w:proofErr w:type="spellStart"/>
      <w:r>
        <w:t>ögrenebilir</w:t>
      </w:r>
      <w:proofErr w:type="spellEnd"/>
      <w:r>
        <w:t>.</w:t>
      </w:r>
    </w:p>
    <w:p w:rsidR="004F482D" w:rsidRDefault="004F482D" w:rsidP="004F482D">
      <w:r>
        <w:t>KONSANTRASYON GELİŞTİRİCİ STRATEJİLER</w:t>
      </w:r>
    </w:p>
    <w:p w:rsidR="004F482D" w:rsidRDefault="004F482D" w:rsidP="004F482D">
      <w:proofErr w:type="gramStart"/>
      <w:r>
        <w:t xml:space="preserve">Sporcunun zihninde sadece bir şey odaklanması. </w:t>
      </w:r>
      <w:proofErr w:type="gramEnd"/>
      <w:r>
        <w:t xml:space="preserve">Penaltı atışını yapacak oyuncunun zihinde canlandırma yaparak bu penaltıyı nasıl </w:t>
      </w:r>
      <w:proofErr w:type="spellStart"/>
      <w:r>
        <w:t>atacagını</w:t>
      </w:r>
      <w:proofErr w:type="spellEnd"/>
      <w:r>
        <w:t xml:space="preserve"> planlaması.</w:t>
      </w:r>
    </w:p>
    <w:p w:rsidR="007F24E1" w:rsidRPr="0059637E" w:rsidRDefault="004F482D" w:rsidP="004F482D">
      <w:r>
        <w:lastRenderedPageBreak/>
        <w:t>Başarılı sporcular seyirciyi karşısına değil, arkasına alır; küçük düşme ya da rakip seyircinin tepkisinden etkilenmez. Onların akıllarındaki tek düşünce, kazanma ve kaybetme mücadelesi değil, en iyiyi ortaya koyma arzusudur. Sporcu yapabileceğinin en iyisini yapıyorsa rakip seyirci bile onu alkışlar.</w:t>
      </w:r>
    </w:p>
    <w:sectPr w:rsidR="007F24E1"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284" w:rsidRDefault="004D0284" w:rsidP="008F056E">
      <w:r>
        <w:separator/>
      </w:r>
    </w:p>
  </w:endnote>
  <w:endnote w:type="continuationSeparator" w:id="0">
    <w:p w:rsidR="004D0284" w:rsidRDefault="004D0284"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284" w:rsidRDefault="004D0284" w:rsidP="008F056E">
      <w:r>
        <w:separator/>
      </w:r>
    </w:p>
  </w:footnote>
  <w:footnote w:type="continuationSeparator" w:id="0">
    <w:p w:rsidR="004D0284" w:rsidRDefault="004D0284"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4F482D">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61E1600"/>
    <w:multiLevelType w:val="hybridMultilevel"/>
    <w:tmpl w:val="72B02866"/>
    <w:lvl w:ilvl="0" w:tplc="5F8034FC">
      <w:start w:val="1"/>
      <w:numFmt w:val="bullet"/>
      <w:lvlText w:val="•"/>
      <w:lvlJc w:val="left"/>
      <w:pPr>
        <w:tabs>
          <w:tab w:val="num" w:pos="720"/>
        </w:tabs>
        <w:ind w:left="720" w:hanging="360"/>
      </w:pPr>
      <w:rPr>
        <w:rFonts w:ascii="Times New Roman" w:hAnsi="Times New Roman" w:hint="default"/>
      </w:rPr>
    </w:lvl>
    <w:lvl w:ilvl="1" w:tplc="F5F69770" w:tentative="1">
      <w:start w:val="1"/>
      <w:numFmt w:val="bullet"/>
      <w:lvlText w:val="•"/>
      <w:lvlJc w:val="left"/>
      <w:pPr>
        <w:tabs>
          <w:tab w:val="num" w:pos="1440"/>
        </w:tabs>
        <w:ind w:left="1440" w:hanging="360"/>
      </w:pPr>
      <w:rPr>
        <w:rFonts w:ascii="Times New Roman" w:hAnsi="Times New Roman" w:hint="default"/>
      </w:rPr>
    </w:lvl>
    <w:lvl w:ilvl="2" w:tplc="2FA64D88" w:tentative="1">
      <w:start w:val="1"/>
      <w:numFmt w:val="bullet"/>
      <w:lvlText w:val="•"/>
      <w:lvlJc w:val="left"/>
      <w:pPr>
        <w:tabs>
          <w:tab w:val="num" w:pos="2160"/>
        </w:tabs>
        <w:ind w:left="2160" w:hanging="360"/>
      </w:pPr>
      <w:rPr>
        <w:rFonts w:ascii="Times New Roman" w:hAnsi="Times New Roman" w:hint="default"/>
      </w:rPr>
    </w:lvl>
    <w:lvl w:ilvl="3" w:tplc="BF6C493A" w:tentative="1">
      <w:start w:val="1"/>
      <w:numFmt w:val="bullet"/>
      <w:lvlText w:val="•"/>
      <w:lvlJc w:val="left"/>
      <w:pPr>
        <w:tabs>
          <w:tab w:val="num" w:pos="2880"/>
        </w:tabs>
        <w:ind w:left="2880" w:hanging="360"/>
      </w:pPr>
      <w:rPr>
        <w:rFonts w:ascii="Times New Roman" w:hAnsi="Times New Roman" w:hint="default"/>
      </w:rPr>
    </w:lvl>
    <w:lvl w:ilvl="4" w:tplc="87E6238C" w:tentative="1">
      <w:start w:val="1"/>
      <w:numFmt w:val="bullet"/>
      <w:lvlText w:val="•"/>
      <w:lvlJc w:val="left"/>
      <w:pPr>
        <w:tabs>
          <w:tab w:val="num" w:pos="3600"/>
        </w:tabs>
        <w:ind w:left="3600" w:hanging="360"/>
      </w:pPr>
      <w:rPr>
        <w:rFonts w:ascii="Times New Roman" w:hAnsi="Times New Roman" w:hint="default"/>
      </w:rPr>
    </w:lvl>
    <w:lvl w:ilvl="5" w:tplc="19E4C638" w:tentative="1">
      <w:start w:val="1"/>
      <w:numFmt w:val="bullet"/>
      <w:lvlText w:val="•"/>
      <w:lvlJc w:val="left"/>
      <w:pPr>
        <w:tabs>
          <w:tab w:val="num" w:pos="4320"/>
        </w:tabs>
        <w:ind w:left="4320" w:hanging="360"/>
      </w:pPr>
      <w:rPr>
        <w:rFonts w:ascii="Times New Roman" w:hAnsi="Times New Roman" w:hint="default"/>
      </w:rPr>
    </w:lvl>
    <w:lvl w:ilvl="6" w:tplc="0C70A4CC" w:tentative="1">
      <w:start w:val="1"/>
      <w:numFmt w:val="bullet"/>
      <w:lvlText w:val="•"/>
      <w:lvlJc w:val="left"/>
      <w:pPr>
        <w:tabs>
          <w:tab w:val="num" w:pos="5040"/>
        </w:tabs>
        <w:ind w:left="5040" w:hanging="360"/>
      </w:pPr>
      <w:rPr>
        <w:rFonts w:ascii="Times New Roman" w:hAnsi="Times New Roman" w:hint="default"/>
      </w:rPr>
    </w:lvl>
    <w:lvl w:ilvl="7" w:tplc="964A1DA8" w:tentative="1">
      <w:start w:val="1"/>
      <w:numFmt w:val="bullet"/>
      <w:lvlText w:val="•"/>
      <w:lvlJc w:val="left"/>
      <w:pPr>
        <w:tabs>
          <w:tab w:val="num" w:pos="5760"/>
        </w:tabs>
        <w:ind w:left="5760" w:hanging="360"/>
      </w:pPr>
      <w:rPr>
        <w:rFonts w:ascii="Times New Roman" w:hAnsi="Times New Roman" w:hint="default"/>
      </w:rPr>
    </w:lvl>
    <w:lvl w:ilvl="8" w:tplc="35508FB8" w:tentative="1">
      <w:start w:val="1"/>
      <w:numFmt w:val="bullet"/>
      <w:lvlText w:val="•"/>
      <w:lvlJc w:val="left"/>
      <w:pPr>
        <w:tabs>
          <w:tab w:val="num" w:pos="6480"/>
        </w:tabs>
        <w:ind w:left="6480" w:hanging="360"/>
      </w:pPr>
      <w:rPr>
        <w:rFonts w:ascii="Times New Roman" w:hAnsi="Times New Roman" w:hint="default"/>
      </w:rPr>
    </w:lvl>
  </w:abstractNum>
  <w:abstractNum w:abstractNumId="3">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1D10BDE"/>
    <w:multiLevelType w:val="hybridMultilevel"/>
    <w:tmpl w:val="F6EC6754"/>
    <w:lvl w:ilvl="0" w:tplc="94EC8956">
      <w:start w:val="1"/>
      <w:numFmt w:val="bullet"/>
      <w:lvlText w:val="•"/>
      <w:lvlJc w:val="left"/>
      <w:pPr>
        <w:tabs>
          <w:tab w:val="num" w:pos="720"/>
        </w:tabs>
        <w:ind w:left="720" w:hanging="360"/>
      </w:pPr>
      <w:rPr>
        <w:rFonts w:ascii="Times New Roman" w:hAnsi="Times New Roman" w:hint="default"/>
      </w:rPr>
    </w:lvl>
    <w:lvl w:ilvl="1" w:tplc="4C9A00FE" w:tentative="1">
      <w:start w:val="1"/>
      <w:numFmt w:val="bullet"/>
      <w:lvlText w:val="•"/>
      <w:lvlJc w:val="left"/>
      <w:pPr>
        <w:tabs>
          <w:tab w:val="num" w:pos="1440"/>
        </w:tabs>
        <w:ind w:left="1440" w:hanging="360"/>
      </w:pPr>
      <w:rPr>
        <w:rFonts w:ascii="Times New Roman" w:hAnsi="Times New Roman" w:hint="default"/>
      </w:rPr>
    </w:lvl>
    <w:lvl w:ilvl="2" w:tplc="5C38561E" w:tentative="1">
      <w:start w:val="1"/>
      <w:numFmt w:val="bullet"/>
      <w:lvlText w:val="•"/>
      <w:lvlJc w:val="left"/>
      <w:pPr>
        <w:tabs>
          <w:tab w:val="num" w:pos="2160"/>
        </w:tabs>
        <w:ind w:left="2160" w:hanging="360"/>
      </w:pPr>
      <w:rPr>
        <w:rFonts w:ascii="Times New Roman" w:hAnsi="Times New Roman" w:hint="default"/>
      </w:rPr>
    </w:lvl>
    <w:lvl w:ilvl="3" w:tplc="3AEE3C8C" w:tentative="1">
      <w:start w:val="1"/>
      <w:numFmt w:val="bullet"/>
      <w:lvlText w:val="•"/>
      <w:lvlJc w:val="left"/>
      <w:pPr>
        <w:tabs>
          <w:tab w:val="num" w:pos="2880"/>
        </w:tabs>
        <w:ind w:left="2880" w:hanging="360"/>
      </w:pPr>
      <w:rPr>
        <w:rFonts w:ascii="Times New Roman" w:hAnsi="Times New Roman" w:hint="default"/>
      </w:rPr>
    </w:lvl>
    <w:lvl w:ilvl="4" w:tplc="383235DC" w:tentative="1">
      <w:start w:val="1"/>
      <w:numFmt w:val="bullet"/>
      <w:lvlText w:val="•"/>
      <w:lvlJc w:val="left"/>
      <w:pPr>
        <w:tabs>
          <w:tab w:val="num" w:pos="3600"/>
        </w:tabs>
        <w:ind w:left="3600" w:hanging="360"/>
      </w:pPr>
      <w:rPr>
        <w:rFonts w:ascii="Times New Roman" w:hAnsi="Times New Roman" w:hint="default"/>
      </w:rPr>
    </w:lvl>
    <w:lvl w:ilvl="5" w:tplc="94DA0536" w:tentative="1">
      <w:start w:val="1"/>
      <w:numFmt w:val="bullet"/>
      <w:lvlText w:val="•"/>
      <w:lvlJc w:val="left"/>
      <w:pPr>
        <w:tabs>
          <w:tab w:val="num" w:pos="4320"/>
        </w:tabs>
        <w:ind w:left="4320" w:hanging="360"/>
      </w:pPr>
      <w:rPr>
        <w:rFonts w:ascii="Times New Roman" w:hAnsi="Times New Roman" w:hint="default"/>
      </w:rPr>
    </w:lvl>
    <w:lvl w:ilvl="6" w:tplc="582056E0" w:tentative="1">
      <w:start w:val="1"/>
      <w:numFmt w:val="bullet"/>
      <w:lvlText w:val="•"/>
      <w:lvlJc w:val="left"/>
      <w:pPr>
        <w:tabs>
          <w:tab w:val="num" w:pos="5040"/>
        </w:tabs>
        <w:ind w:left="5040" w:hanging="360"/>
      </w:pPr>
      <w:rPr>
        <w:rFonts w:ascii="Times New Roman" w:hAnsi="Times New Roman" w:hint="default"/>
      </w:rPr>
    </w:lvl>
    <w:lvl w:ilvl="7" w:tplc="67941808" w:tentative="1">
      <w:start w:val="1"/>
      <w:numFmt w:val="bullet"/>
      <w:lvlText w:val="•"/>
      <w:lvlJc w:val="left"/>
      <w:pPr>
        <w:tabs>
          <w:tab w:val="num" w:pos="5760"/>
        </w:tabs>
        <w:ind w:left="5760" w:hanging="360"/>
      </w:pPr>
      <w:rPr>
        <w:rFonts w:ascii="Times New Roman" w:hAnsi="Times New Roman" w:hint="default"/>
      </w:rPr>
    </w:lvl>
    <w:lvl w:ilvl="8" w:tplc="3F389938" w:tentative="1">
      <w:start w:val="1"/>
      <w:numFmt w:val="bullet"/>
      <w:lvlText w:val="•"/>
      <w:lvlJc w:val="left"/>
      <w:pPr>
        <w:tabs>
          <w:tab w:val="num" w:pos="6480"/>
        </w:tabs>
        <w:ind w:left="6480" w:hanging="360"/>
      </w:pPr>
      <w:rPr>
        <w:rFonts w:ascii="Times New Roman" w:hAnsi="Times New Roman" w:hint="default"/>
      </w:rPr>
    </w:lvl>
  </w:abstractNum>
  <w:abstractNum w:abstractNumId="6">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8">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8"/>
  </w:num>
  <w:num w:numId="5">
    <w:abstractNumId w:val="4"/>
  </w:num>
  <w:num w:numId="6">
    <w:abstractNumId w:val="0"/>
  </w:num>
  <w:num w:numId="7">
    <w:abstractNumId w:val="3"/>
  </w:num>
  <w:num w:numId="8">
    <w:abstractNumId w:val="1"/>
  </w:num>
  <w:num w:numId="9">
    <w:abstractNumId w:val="7"/>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16C"/>
    <w:rsid w:val="00053CE1"/>
    <w:rsid w:val="00166CA6"/>
    <w:rsid w:val="001F6F2B"/>
    <w:rsid w:val="00203231"/>
    <w:rsid w:val="00253612"/>
    <w:rsid w:val="003E694B"/>
    <w:rsid w:val="004A330E"/>
    <w:rsid w:val="004C0BF9"/>
    <w:rsid w:val="004D0284"/>
    <w:rsid w:val="004F1064"/>
    <w:rsid w:val="004F482D"/>
    <w:rsid w:val="0059637E"/>
    <w:rsid w:val="00744B69"/>
    <w:rsid w:val="007F24E1"/>
    <w:rsid w:val="00850AC7"/>
    <w:rsid w:val="008971AD"/>
    <w:rsid w:val="008E31E5"/>
    <w:rsid w:val="008F056E"/>
    <w:rsid w:val="009D3CE4"/>
    <w:rsid w:val="009E681D"/>
    <w:rsid w:val="00A71954"/>
    <w:rsid w:val="00B2116C"/>
    <w:rsid w:val="00B73E6A"/>
    <w:rsid w:val="00BA03CA"/>
    <w:rsid w:val="00BA7B7A"/>
    <w:rsid w:val="00DA54D5"/>
    <w:rsid w:val="00DE582A"/>
    <w:rsid w:val="00E3227C"/>
    <w:rsid w:val="00E371F5"/>
    <w:rsid w:val="00ED4D9D"/>
    <w:rsid w:val="00F03C3E"/>
    <w:rsid w:val="00F80DAC"/>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9659">
      <w:bodyDiv w:val="1"/>
      <w:marLeft w:val="0"/>
      <w:marRight w:val="0"/>
      <w:marTop w:val="0"/>
      <w:marBottom w:val="0"/>
      <w:divBdr>
        <w:top w:val="none" w:sz="0" w:space="0" w:color="auto"/>
        <w:left w:val="none" w:sz="0" w:space="0" w:color="auto"/>
        <w:bottom w:val="none" w:sz="0" w:space="0" w:color="auto"/>
        <w:right w:val="none" w:sz="0" w:space="0" w:color="auto"/>
      </w:divBdr>
    </w:div>
    <w:div w:id="239483694">
      <w:bodyDiv w:val="1"/>
      <w:marLeft w:val="0"/>
      <w:marRight w:val="0"/>
      <w:marTop w:val="0"/>
      <w:marBottom w:val="0"/>
      <w:divBdr>
        <w:top w:val="none" w:sz="0" w:space="0" w:color="auto"/>
        <w:left w:val="none" w:sz="0" w:space="0" w:color="auto"/>
        <w:bottom w:val="none" w:sz="0" w:space="0" w:color="auto"/>
        <w:right w:val="none" w:sz="0" w:space="0" w:color="auto"/>
      </w:divBdr>
      <w:divsChild>
        <w:div w:id="424498806">
          <w:marLeft w:val="0"/>
          <w:marRight w:val="0"/>
          <w:marTop w:val="134"/>
          <w:marBottom w:val="0"/>
          <w:divBdr>
            <w:top w:val="none" w:sz="0" w:space="0" w:color="auto"/>
            <w:left w:val="none" w:sz="0" w:space="0" w:color="auto"/>
            <w:bottom w:val="none" w:sz="0" w:space="0" w:color="auto"/>
            <w:right w:val="none" w:sz="0" w:space="0" w:color="auto"/>
          </w:divBdr>
        </w:div>
      </w:divsChild>
    </w:div>
    <w:div w:id="439951334">
      <w:bodyDiv w:val="1"/>
      <w:marLeft w:val="0"/>
      <w:marRight w:val="0"/>
      <w:marTop w:val="0"/>
      <w:marBottom w:val="0"/>
      <w:divBdr>
        <w:top w:val="none" w:sz="0" w:space="0" w:color="auto"/>
        <w:left w:val="none" w:sz="0" w:space="0" w:color="auto"/>
        <w:bottom w:val="none" w:sz="0" w:space="0" w:color="auto"/>
        <w:right w:val="none" w:sz="0" w:space="0" w:color="auto"/>
      </w:divBdr>
    </w:div>
    <w:div w:id="909583567">
      <w:bodyDiv w:val="1"/>
      <w:marLeft w:val="0"/>
      <w:marRight w:val="0"/>
      <w:marTop w:val="0"/>
      <w:marBottom w:val="0"/>
      <w:divBdr>
        <w:top w:val="none" w:sz="0" w:space="0" w:color="auto"/>
        <w:left w:val="none" w:sz="0" w:space="0" w:color="auto"/>
        <w:bottom w:val="none" w:sz="0" w:space="0" w:color="auto"/>
        <w:right w:val="none" w:sz="0" w:space="0" w:color="auto"/>
      </w:divBdr>
    </w:div>
    <w:div w:id="1033379356">
      <w:bodyDiv w:val="1"/>
      <w:marLeft w:val="0"/>
      <w:marRight w:val="0"/>
      <w:marTop w:val="0"/>
      <w:marBottom w:val="0"/>
      <w:divBdr>
        <w:top w:val="none" w:sz="0" w:space="0" w:color="auto"/>
        <w:left w:val="none" w:sz="0" w:space="0" w:color="auto"/>
        <w:bottom w:val="none" w:sz="0" w:space="0" w:color="auto"/>
        <w:right w:val="none" w:sz="0" w:space="0" w:color="auto"/>
      </w:divBdr>
    </w:div>
    <w:div w:id="1227454013">
      <w:bodyDiv w:val="1"/>
      <w:marLeft w:val="0"/>
      <w:marRight w:val="0"/>
      <w:marTop w:val="0"/>
      <w:marBottom w:val="0"/>
      <w:divBdr>
        <w:top w:val="none" w:sz="0" w:space="0" w:color="auto"/>
        <w:left w:val="none" w:sz="0" w:space="0" w:color="auto"/>
        <w:bottom w:val="none" w:sz="0" w:space="0" w:color="auto"/>
        <w:right w:val="none" w:sz="0" w:space="0" w:color="auto"/>
      </w:divBdr>
    </w:div>
    <w:div w:id="1250655238">
      <w:bodyDiv w:val="1"/>
      <w:marLeft w:val="0"/>
      <w:marRight w:val="0"/>
      <w:marTop w:val="0"/>
      <w:marBottom w:val="0"/>
      <w:divBdr>
        <w:top w:val="none" w:sz="0" w:space="0" w:color="auto"/>
        <w:left w:val="none" w:sz="0" w:space="0" w:color="auto"/>
        <w:bottom w:val="none" w:sz="0" w:space="0" w:color="auto"/>
        <w:right w:val="none" w:sz="0" w:space="0" w:color="auto"/>
      </w:divBdr>
      <w:divsChild>
        <w:div w:id="1331132623">
          <w:marLeft w:val="0"/>
          <w:marRight w:val="0"/>
          <w:marTop w:val="134"/>
          <w:marBottom w:val="0"/>
          <w:divBdr>
            <w:top w:val="none" w:sz="0" w:space="0" w:color="auto"/>
            <w:left w:val="none" w:sz="0" w:space="0" w:color="auto"/>
            <w:bottom w:val="none" w:sz="0" w:space="0" w:color="auto"/>
            <w:right w:val="none" w:sz="0" w:space="0" w:color="auto"/>
          </w:divBdr>
        </w:div>
      </w:divsChild>
    </w:div>
    <w:div w:id="1377195058">
      <w:bodyDiv w:val="1"/>
      <w:marLeft w:val="0"/>
      <w:marRight w:val="0"/>
      <w:marTop w:val="0"/>
      <w:marBottom w:val="0"/>
      <w:divBdr>
        <w:top w:val="none" w:sz="0" w:space="0" w:color="auto"/>
        <w:left w:val="none" w:sz="0" w:space="0" w:color="auto"/>
        <w:bottom w:val="none" w:sz="0" w:space="0" w:color="auto"/>
        <w:right w:val="none" w:sz="0" w:space="0" w:color="auto"/>
      </w:divBdr>
    </w:div>
    <w:div w:id="1615866800">
      <w:bodyDiv w:val="1"/>
      <w:marLeft w:val="0"/>
      <w:marRight w:val="0"/>
      <w:marTop w:val="0"/>
      <w:marBottom w:val="0"/>
      <w:divBdr>
        <w:top w:val="none" w:sz="0" w:space="0" w:color="auto"/>
        <w:left w:val="none" w:sz="0" w:space="0" w:color="auto"/>
        <w:bottom w:val="none" w:sz="0" w:space="0" w:color="auto"/>
        <w:right w:val="none" w:sz="0" w:space="0" w:color="auto"/>
      </w:divBdr>
    </w:div>
    <w:div w:id="17520003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Downloads\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1CE0F6B6E9343CFBC7F8466EDD0A817"/>
        <w:category>
          <w:name w:val="Genel"/>
          <w:gallery w:val="placeholder"/>
        </w:category>
        <w:types>
          <w:type w:val="bbPlcHdr"/>
        </w:types>
        <w:behaviors>
          <w:behavior w:val="content"/>
        </w:behaviors>
        <w:guid w:val="{CFF3F673-7AD0-45CB-B24B-2FD254849D5D}"/>
      </w:docPartPr>
      <w:docPartBody>
        <w:p w:rsidR="0069244F" w:rsidRDefault="004F0656">
          <w:pPr>
            <w:pStyle w:val="A1CE0F6B6E9343CFBC7F8466EDD0A817"/>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656"/>
    <w:rsid w:val="00025E3D"/>
    <w:rsid w:val="004F0656"/>
    <w:rsid w:val="004F5910"/>
    <w:rsid w:val="0069244F"/>
    <w:rsid w:val="006A7F2F"/>
    <w:rsid w:val="00EC50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A1CE0F6B6E9343CFBC7F8466EDD0A817">
    <w:name w:val="A1CE0F6B6E9343CFBC7F8466EDD0A8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A1CE0F6B6E9343CFBC7F8466EDD0A817">
    <w:name w:val="A1CE0F6B6E9343CFBC7F8466EDD0A8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13134-3606-4A2C-9C90-C3D88E9A4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Template>
  <TotalTime>2</TotalTime>
  <Pages>8</Pages>
  <Words>2100</Words>
  <Characters>11972</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cp:lastPrinted>2016-04-01T08:51:00Z</cp:lastPrinted>
  <dcterms:created xsi:type="dcterms:W3CDTF">2020-01-14T11:27:00Z</dcterms:created>
  <dcterms:modified xsi:type="dcterms:W3CDTF">2020-02-14T08:55:00Z</dcterms:modified>
</cp:coreProperties>
</file>