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AC" w:rsidRDefault="00181EAC" w:rsidP="00F8641A">
      <w:pPr>
        <w:pStyle w:val="KapakStili"/>
        <w:numPr>
          <w:ilvl w:val="0"/>
          <w:numId w:val="0"/>
        </w:numPr>
        <w:ind w:left="-426"/>
      </w:pPr>
    </w:p>
    <w:p w:rsidR="004C0BF9" w:rsidRDefault="0068264C" w:rsidP="00F8641A">
      <w:pPr>
        <w:pStyle w:val="KapakStili"/>
        <w:numPr>
          <w:ilvl w:val="0"/>
          <w:numId w:val="0"/>
        </w:numPr>
        <w:ind w:left="-426"/>
      </w:pPr>
      <w:r>
        <w:t>ZİRAAT FAKÜLTESİ</w:t>
      </w:r>
    </w:p>
    <w:p w:rsidR="004C0BF9" w:rsidRPr="00BA03CA" w:rsidRDefault="0068264C" w:rsidP="00203231">
      <w:pPr>
        <w:pStyle w:val="KapakStili"/>
        <w:numPr>
          <w:ilvl w:val="0"/>
          <w:numId w:val="0"/>
        </w:numPr>
        <w:ind w:left="142"/>
      </w:pPr>
      <w:r>
        <w:t>TARIMSAL YAPILAR VE SULAMA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81EAC" w:rsidP="00203231">
      <w:pPr>
        <w:pStyle w:val="KapakStili"/>
        <w:numPr>
          <w:ilvl w:val="0"/>
          <w:numId w:val="0"/>
        </w:numPr>
        <w:ind w:left="142"/>
      </w:pPr>
      <w:r>
        <w:t>KÜLTÜRTEKNİK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9"/>
        <w:gridCol w:w="61"/>
      </w:tblGrid>
      <w:tr w:rsidR="00D105A1" w:rsidRPr="00D105A1" w:rsidTr="00184365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vAlign w:val="center"/>
          </w:tcPr>
          <w:p w:rsidR="00D105A1" w:rsidRPr="001738FD" w:rsidRDefault="001738FD" w:rsidP="001738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20202"/>
                <w:sz w:val="18"/>
                <w:szCs w:val="18"/>
                <w:lang w:eastAsia="tr-TR"/>
              </w:rPr>
            </w:pPr>
            <w:r w:rsidRPr="001738FD">
              <w:rPr>
                <w:rFonts w:ascii="Arial" w:hAnsi="Arial" w:cs="Arial"/>
                <w:b/>
                <w:color w:val="020202"/>
                <w:sz w:val="18"/>
                <w:szCs w:val="18"/>
                <w:shd w:val="clear" w:color="auto" w:fill="FFFFFF"/>
              </w:rPr>
              <w:t>Sulamada kullanılan suların niteliğ</w:t>
            </w:r>
            <w:r>
              <w:rPr>
                <w:rFonts w:ascii="Arial" w:hAnsi="Arial" w:cs="Arial"/>
                <w:b/>
                <w:color w:val="020202"/>
                <w:sz w:val="18"/>
                <w:szCs w:val="18"/>
                <w:shd w:val="clear" w:color="auto" w:fill="FFFFFF"/>
              </w:rPr>
              <w:t>i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</w:tr>
    </w:tbl>
    <w:p w:rsidR="004C0BF9" w:rsidRPr="004C0BF9" w:rsidRDefault="00571E4D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4CB8B0D7416492C83F169A6797DB57C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8094F">
            <w:t>1</w:t>
          </w:r>
          <w:r w:rsidR="001738FD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8D22F6" w:rsidP="008D22F6">
      <w:pPr>
        <w:ind w:left="2880"/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t>Prof. Dr. Eyüp Selim KÖKSAL</w:t>
      </w:r>
    </w:p>
    <w:p w:rsidR="00833E8C" w:rsidRPr="00017819" w:rsidRDefault="008D22F6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lastRenderedPageBreak/>
        <w:t>BU KONU</w:t>
      </w:r>
      <w:r w:rsidR="00184365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</w:t>
      </w:r>
      <w:r w:rsidR="00833E8C"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AŞAĞIDA VERİLEN KAYNAKTAN İŞLENMEKTEDİR.</w:t>
      </w:r>
    </w:p>
    <w:p w:rsidR="00626A69" w:rsidRPr="00017819" w:rsidRDefault="00626A69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</w:p>
    <w:p w:rsidR="00055F8C" w:rsidRDefault="00626A69" w:rsidP="006D7B52">
      <w:pPr>
        <w:jc w:val="center"/>
      </w:pPr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APAN, M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DEMİR, Y., ÖZTÜRK, T., KARA, T., 2005. KÜLTÜRTEKNİK. OMU, Ziraat Fakültesi Ders Kitabı, No: 12 (3. Baskı) YAĞANOĞLU, A.V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OKUROĞLU, M., ŞAHİN, Ü., 2001. KÜLTÜRTEKNİK ÇÖZÜMLÜ PROBLEMLER. Atatürk </w:t>
      </w:r>
      <w:proofErr w:type="spell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Ünv</w:t>
      </w:r>
      <w:proofErr w:type="spell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 Ziraat Fakültesi D</w:t>
      </w:r>
      <w:bookmarkStart w:id="0" w:name="_GoBack"/>
      <w:bookmarkEnd w:id="0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ers Yayınları No:213.</w:t>
      </w:r>
    </w:p>
    <w:sectPr w:rsidR="00055F8C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E4D" w:rsidRDefault="00571E4D" w:rsidP="008F056E">
      <w:r>
        <w:separator/>
      </w:r>
    </w:p>
  </w:endnote>
  <w:endnote w:type="continuationSeparator" w:id="0">
    <w:p w:rsidR="00571E4D" w:rsidRDefault="00571E4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E4D" w:rsidRDefault="00571E4D" w:rsidP="008F056E">
      <w:r>
        <w:separator/>
      </w:r>
    </w:p>
  </w:footnote>
  <w:footnote w:type="continuationSeparator" w:id="0">
    <w:p w:rsidR="00571E4D" w:rsidRDefault="00571E4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38FD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317"/>
    <w:multiLevelType w:val="hybridMultilevel"/>
    <w:tmpl w:val="FD182B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C549CD"/>
    <w:multiLevelType w:val="hybridMultilevel"/>
    <w:tmpl w:val="F0D0FF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4C"/>
    <w:rsid w:val="00053CE1"/>
    <w:rsid w:val="00055F8C"/>
    <w:rsid w:val="0007013B"/>
    <w:rsid w:val="000D3B4C"/>
    <w:rsid w:val="000E7B28"/>
    <w:rsid w:val="00166CA6"/>
    <w:rsid w:val="001738FD"/>
    <w:rsid w:val="00181EAC"/>
    <w:rsid w:val="00184365"/>
    <w:rsid w:val="001A733E"/>
    <w:rsid w:val="00203231"/>
    <w:rsid w:val="00253612"/>
    <w:rsid w:val="00392FD8"/>
    <w:rsid w:val="00430850"/>
    <w:rsid w:val="004C0BF9"/>
    <w:rsid w:val="004F1064"/>
    <w:rsid w:val="00571E4D"/>
    <w:rsid w:val="0059637E"/>
    <w:rsid w:val="0062490A"/>
    <w:rsid w:val="00626A69"/>
    <w:rsid w:val="0068264C"/>
    <w:rsid w:val="006C35D4"/>
    <w:rsid w:val="006D7B52"/>
    <w:rsid w:val="00737A1E"/>
    <w:rsid w:val="00744B69"/>
    <w:rsid w:val="00790498"/>
    <w:rsid w:val="00833E8C"/>
    <w:rsid w:val="00850AC7"/>
    <w:rsid w:val="008971AD"/>
    <w:rsid w:val="008D22F6"/>
    <w:rsid w:val="008E31E5"/>
    <w:rsid w:val="008F056E"/>
    <w:rsid w:val="009D3CE4"/>
    <w:rsid w:val="009E681D"/>
    <w:rsid w:val="00A17105"/>
    <w:rsid w:val="00A71954"/>
    <w:rsid w:val="00A74FEE"/>
    <w:rsid w:val="00A92AFC"/>
    <w:rsid w:val="00B8094F"/>
    <w:rsid w:val="00B863A5"/>
    <w:rsid w:val="00BA03CA"/>
    <w:rsid w:val="00BA7B7A"/>
    <w:rsid w:val="00C13F24"/>
    <w:rsid w:val="00C55135"/>
    <w:rsid w:val="00D105A1"/>
    <w:rsid w:val="00D7031F"/>
    <w:rsid w:val="00DA54D5"/>
    <w:rsid w:val="00DA76A2"/>
    <w:rsid w:val="00DE582A"/>
    <w:rsid w:val="00E371F5"/>
    <w:rsid w:val="00F03C3E"/>
    <w:rsid w:val="00F16870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D2168"/>
  <w14:defaultImageDpi w14:val="300"/>
  <w15:docId w15:val="{6415CAFA-2B28-427B-A61D-A5DE67D0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69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book\AppData\Local\Packages\Microsoft.MicrosoftEdge_8wekyb3d8bbwe\TempState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CB8B0D7416492C83F169A6797DB5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9DEF4F-C855-47CE-B6F3-EE8C2089FA45}"/>
      </w:docPartPr>
      <w:docPartBody>
        <w:p w:rsidR="00C3687A" w:rsidRDefault="00CA4AA7">
          <w:pPr>
            <w:pStyle w:val="34CB8B0D7416492C83F169A6797DB57C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A7"/>
    <w:rsid w:val="000A6C45"/>
    <w:rsid w:val="001B4039"/>
    <w:rsid w:val="001D64E6"/>
    <w:rsid w:val="002A33A7"/>
    <w:rsid w:val="00352C8A"/>
    <w:rsid w:val="00471EE8"/>
    <w:rsid w:val="009A4B84"/>
    <w:rsid w:val="00C3687A"/>
    <w:rsid w:val="00CA4AA7"/>
    <w:rsid w:val="00D95A29"/>
    <w:rsid w:val="00E91216"/>
    <w:rsid w:val="00EA5FFE"/>
    <w:rsid w:val="00F5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4CB8B0D7416492C83F169A6797DB57C">
    <w:name w:val="34CB8B0D7416492C83F169A6797DB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5FAD57-9C32-4F59-AF71-AE4F851E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</Template>
  <TotalTime>15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Eyüp Selim Köksal</cp:lastModifiedBy>
  <cp:revision>18</cp:revision>
  <cp:lastPrinted>2020-01-14T11:30:00Z</cp:lastPrinted>
  <dcterms:created xsi:type="dcterms:W3CDTF">2020-01-14T11:17:00Z</dcterms:created>
  <dcterms:modified xsi:type="dcterms:W3CDTF">2020-01-14T11:57:00Z</dcterms:modified>
</cp:coreProperties>
</file>