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8000"/>
      </w:tblGrid>
      <w:tr w:rsidR="00D105A1" w:rsidRPr="00D105A1" w:rsidTr="00D105A1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D105A1" w:rsidRDefault="00D105A1" w:rsidP="00D105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55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1A733E" w:rsidRDefault="001A733E" w:rsidP="0079049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tr-TR"/>
                    </w:rPr>
                  </w:pPr>
                  <w:r w:rsidRPr="001A733E">
                    <w:rPr>
                      <w:rFonts w:ascii="Arial" w:hAnsi="Arial" w:cs="Arial"/>
                      <w:b/>
                      <w:color w:val="020202"/>
                      <w:sz w:val="18"/>
                      <w:szCs w:val="18"/>
                      <w:shd w:val="clear" w:color="auto" w:fill="D3D3D3"/>
                    </w:rPr>
                    <w:t>Bitkisel üretim yapıları (sera)</w:t>
                  </w: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DA76A2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1A733E">
            <w:t>6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  <w:bookmarkStart w:id="0" w:name="_GoBack"/>
      <w:bookmarkEnd w:id="0"/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 xml:space="preserve">BU KONU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055F8C" w:rsidRDefault="00626A69" w:rsidP="006D7B52">
      <w:pPr>
        <w:jc w:val="center"/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Ders Yayınları No:213.</w:t>
      </w:r>
    </w:p>
    <w:sectPr w:rsidR="00055F8C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6A2" w:rsidRDefault="00DA76A2" w:rsidP="008F056E">
      <w:r>
        <w:separator/>
      </w:r>
    </w:p>
  </w:endnote>
  <w:endnote w:type="continuationSeparator" w:id="0">
    <w:p w:rsidR="00DA76A2" w:rsidRDefault="00DA76A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6A2" w:rsidRDefault="00DA76A2" w:rsidP="008F056E">
      <w:r>
        <w:separator/>
      </w:r>
    </w:p>
  </w:footnote>
  <w:footnote w:type="continuationSeparator" w:id="0">
    <w:p w:rsidR="00DA76A2" w:rsidRDefault="00DA76A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33E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D3B4C"/>
    <w:rsid w:val="000E7B28"/>
    <w:rsid w:val="00166CA6"/>
    <w:rsid w:val="00181EAC"/>
    <w:rsid w:val="001A733E"/>
    <w:rsid w:val="00203231"/>
    <w:rsid w:val="00253612"/>
    <w:rsid w:val="00392FD8"/>
    <w:rsid w:val="004C0BF9"/>
    <w:rsid w:val="004F1064"/>
    <w:rsid w:val="0059637E"/>
    <w:rsid w:val="0062490A"/>
    <w:rsid w:val="00626A69"/>
    <w:rsid w:val="0068264C"/>
    <w:rsid w:val="006C35D4"/>
    <w:rsid w:val="006D7B52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63A5"/>
    <w:rsid w:val="00BA03CA"/>
    <w:rsid w:val="00BA7B7A"/>
    <w:rsid w:val="00C55135"/>
    <w:rsid w:val="00D105A1"/>
    <w:rsid w:val="00D7031F"/>
    <w:rsid w:val="00DA54D5"/>
    <w:rsid w:val="00DA76A2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64711D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1D64E6"/>
    <w:rsid w:val="002A33A7"/>
    <w:rsid w:val="00352C8A"/>
    <w:rsid w:val="00471EE8"/>
    <w:rsid w:val="00C3687A"/>
    <w:rsid w:val="00CA4AA7"/>
    <w:rsid w:val="00E91216"/>
    <w:rsid w:val="00EA5FFE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B59E1-B10B-487A-874E-600439076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13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14</cp:revision>
  <cp:lastPrinted>2020-01-14T11:30:00Z</cp:lastPrinted>
  <dcterms:created xsi:type="dcterms:W3CDTF">2020-01-14T11:17:00Z</dcterms:created>
  <dcterms:modified xsi:type="dcterms:W3CDTF">2020-01-14T11:47:00Z</dcterms:modified>
</cp:coreProperties>
</file>