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EAC" w:rsidRDefault="00181EAC" w:rsidP="00F8641A">
      <w:pPr>
        <w:pStyle w:val="KapakStili"/>
        <w:numPr>
          <w:ilvl w:val="0"/>
          <w:numId w:val="0"/>
        </w:numPr>
        <w:ind w:left="-426"/>
      </w:pPr>
    </w:p>
    <w:p w:rsidR="004C0BF9" w:rsidRDefault="0068264C" w:rsidP="00F8641A">
      <w:pPr>
        <w:pStyle w:val="KapakStili"/>
        <w:numPr>
          <w:ilvl w:val="0"/>
          <w:numId w:val="0"/>
        </w:numPr>
        <w:ind w:left="-426"/>
      </w:pPr>
      <w:r>
        <w:t>ZİRAAT FAKÜLTESİ</w:t>
      </w:r>
    </w:p>
    <w:p w:rsidR="004C0BF9" w:rsidRPr="00BA03CA" w:rsidRDefault="0068264C" w:rsidP="00203231">
      <w:pPr>
        <w:pStyle w:val="KapakStili"/>
        <w:numPr>
          <w:ilvl w:val="0"/>
          <w:numId w:val="0"/>
        </w:numPr>
        <w:ind w:left="142"/>
      </w:pPr>
      <w:r>
        <w:t>TARIMSAL YAPILAR VE SULAMA BÖLÜMÜ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181EAC" w:rsidP="00203231">
      <w:pPr>
        <w:pStyle w:val="KapakStili"/>
        <w:numPr>
          <w:ilvl w:val="0"/>
          <w:numId w:val="0"/>
        </w:numPr>
        <w:ind w:left="142"/>
      </w:pPr>
      <w:r>
        <w:t>KÜLTÜRTEKNİK</w:t>
      </w:r>
    </w:p>
    <w:p w:rsidR="00BA03CA" w:rsidRP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4C0BF9" w:rsidP="00203231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Pr="00BA03CA">
        <w:instrText xml:space="preserve"> MACROBUTTON  AçıklamaKonusunaGit "Dersin Konusu" </w:instrText>
      </w:r>
      <w:r w:rsidRPr="00BA03CA">
        <w:fldChar w:fldCharType="end"/>
      </w:r>
    </w:p>
    <w:tbl>
      <w:tblPr>
        <w:tblW w:w="5000" w:type="pct"/>
        <w:jc w:val="center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3"/>
        <w:gridCol w:w="77"/>
      </w:tblGrid>
      <w:tr w:rsidR="00D105A1" w:rsidRPr="00D105A1" w:rsidTr="00184365">
        <w:trPr>
          <w:tblCellSpacing w:w="15" w:type="dxa"/>
          <w:jc w:val="center"/>
        </w:trPr>
        <w:tc>
          <w:tcPr>
            <w:tcW w:w="0" w:type="auto"/>
            <w:tcBorders>
              <w:right w:val="single" w:sz="6" w:space="0" w:color="000000"/>
            </w:tcBorders>
            <w:shd w:val="clear" w:color="auto" w:fill="FFFFFF"/>
            <w:vAlign w:val="center"/>
          </w:tcPr>
          <w:p w:rsidR="00D105A1" w:rsidRPr="00184365" w:rsidRDefault="00B8094F" w:rsidP="00B809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20202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tr-TR"/>
              </w:rPr>
              <w:t>Sulama Yöntemleri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D105A1" w:rsidRPr="00D105A1" w:rsidRDefault="00D105A1" w:rsidP="00D105A1">
            <w:pPr>
              <w:spacing w:after="0" w:line="240" w:lineRule="auto"/>
              <w:rPr>
                <w:rFonts w:ascii="Arial" w:eastAsia="Times New Roman" w:hAnsi="Arial" w:cs="Arial"/>
                <w:color w:val="020202"/>
                <w:sz w:val="18"/>
                <w:szCs w:val="18"/>
                <w:lang w:eastAsia="tr-TR"/>
              </w:rPr>
            </w:pPr>
          </w:p>
        </w:tc>
      </w:tr>
    </w:tbl>
    <w:p w:rsidR="004C0BF9" w:rsidRPr="004C0BF9" w:rsidRDefault="00430850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34CB8B0D7416492C83F169A6797DB57C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B8094F">
            <w:t>12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BA03CA" w:rsidRDefault="00BA03CA" w:rsidP="0059637E"/>
    <w:p w:rsidR="00E371F5" w:rsidRDefault="008D22F6" w:rsidP="008D22F6">
      <w:pPr>
        <w:ind w:left="2880"/>
        <w:sectPr w:rsidR="00E371F5" w:rsidSect="009E681D">
          <w:headerReference w:type="default" r:id="rId8"/>
          <w:footerReference w:type="default" r:id="rId9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  <w:r>
        <w:t>Prof. Dr. Eyüp Selim KÖKSAL</w:t>
      </w:r>
    </w:p>
    <w:p w:rsidR="00833E8C" w:rsidRPr="00017819" w:rsidRDefault="008D22F6" w:rsidP="006D7B52">
      <w:pPr>
        <w:jc w:val="center"/>
        <w:rPr>
          <w:rFonts w:ascii="Times New Roman" w:hAnsi="Times New Roman" w:cs="Times New Roman"/>
          <w:sz w:val="24"/>
          <w:szCs w:val="24"/>
          <w:shd w:val="clear" w:color="auto" w:fill="F6F6F7"/>
        </w:rPr>
      </w:pPr>
      <w:r>
        <w:rPr>
          <w:rFonts w:ascii="Times New Roman" w:hAnsi="Times New Roman" w:cs="Times New Roman"/>
          <w:sz w:val="24"/>
          <w:szCs w:val="24"/>
          <w:shd w:val="clear" w:color="auto" w:fill="F6F6F7"/>
        </w:rPr>
        <w:lastRenderedPageBreak/>
        <w:t>BU KONU</w:t>
      </w:r>
      <w:r w:rsidR="00184365">
        <w:rPr>
          <w:rFonts w:ascii="Times New Roman" w:hAnsi="Times New Roman" w:cs="Times New Roman"/>
          <w:sz w:val="24"/>
          <w:szCs w:val="24"/>
          <w:shd w:val="clear" w:color="auto" w:fill="F6F6F7"/>
        </w:rPr>
        <w:t xml:space="preserve"> </w:t>
      </w:r>
      <w:r w:rsidR="00B8094F">
        <w:rPr>
          <w:rFonts w:ascii="Times New Roman" w:hAnsi="Times New Roman" w:cs="Times New Roman"/>
          <w:sz w:val="24"/>
          <w:szCs w:val="24"/>
          <w:shd w:val="clear" w:color="auto" w:fill="F6F6F7"/>
        </w:rPr>
        <w:t xml:space="preserve">9. HAFTA </w:t>
      </w:r>
      <w:r w:rsidR="00184365">
        <w:rPr>
          <w:rFonts w:ascii="Times New Roman" w:hAnsi="Times New Roman" w:cs="Times New Roman"/>
          <w:sz w:val="24"/>
          <w:szCs w:val="24"/>
          <w:shd w:val="clear" w:color="auto" w:fill="F6F6F7"/>
        </w:rPr>
        <w:t>EK</w:t>
      </w:r>
      <w:r w:rsidR="00B8094F">
        <w:rPr>
          <w:rFonts w:ascii="Times New Roman" w:hAnsi="Times New Roman" w:cs="Times New Roman"/>
          <w:sz w:val="24"/>
          <w:szCs w:val="24"/>
          <w:shd w:val="clear" w:color="auto" w:fill="F6F6F7"/>
        </w:rPr>
        <w:t>İNDE</w:t>
      </w:r>
      <w:bookmarkStart w:id="0" w:name="_GoBack"/>
      <w:bookmarkEnd w:id="0"/>
      <w:r w:rsidR="00184365">
        <w:rPr>
          <w:rFonts w:ascii="Times New Roman" w:hAnsi="Times New Roman" w:cs="Times New Roman"/>
          <w:sz w:val="24"/>
          <w:szCs w:val="24"/>
          <w:shd w:val="clear" w:color="auto" w:fill="F6F6F7"/>
        </w:rPr>
        <w:t xml:space="preserve"> VERİLEN SUNUM VE</w:t>
      </w:r>
      <w:r>
        <w:rPr>
          <w:rFonts w:ascii="Times New Roman" w:hAnsi="Times New Roman" w:cs="Times New Roman"/>
          <w:sz w:val="24"/>
          <w:szCs w:val="24"/>
          <w:shd w:val="clear" w:color="auto" w:fill="F6F6F7"/>
        </w:rPr>
        <w:t xml:space="preserve"> </w:t>
      </w:r>
      <w:r w:rsidR="00833E8C"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>AŞAĞIDA VERİLEN KAYNAKTAN İŞLENMEKTEDİR.</w:t>
      </w:r>
    </w:p>
    <w:p w:rsidR="00626A69" w:rsidRPr="00017819" w:rsidRDefault="00626A69" w:rsidP="006D7B52">
      <w:pPr>
        <w:jc w:val="center"/>
        <w:rPr>
          <w:rFonts w:ascii="Times New Roman" w:hAnsi="Times New Roman" w:cs="Times New Roman"/>
          <w:sz w:val="24"/>
          <w:szCs w:val="24"/>
          <w:shd w:val="clear" w:color="auto" w:fill="F6F6F7"/>
        </w:rPr>
      </w:pPr>
    </w:p>
    <w:p w:rsidR="00055F8C" w:rsidRDefault="00626A69" w:rsidP="006D7B52">
      <w:pPr>
        <w:jc w:val="center"/>
      </w:pPr>
      <w:r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>APAN, M</w:t>
      </w:r>
      <w:proofErr w:type="gramStart"/>
      <w:r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>.,</w:t>
      </w:r>
      <w:proofErr w:type="gramEnd"/>
      <w:r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 xml:space="preserve"> DEMİR, Y., ÖZTÜRK, T., KARA, T., 2005. KÜLTÜRTEKNİK. OMU, Ziraat Fakültesi Ders Kitabı, No: 12 (3. Baskı) YAĞANOĞLU, A.V</w:t>
      </w:r>
      <w:proofErr w:type="gramStart"/>
      <w:r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>.,</w:t>
      </w:r>
      <w:proofErr w:type="gramEnd"/>
      <w:r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 xml:space="preserve"> OKUROĞLU, M., ŞAHİN, Ü., 2001. KÜLTÜRTEKNİK ÇÖZÜMLÜ PROBLEMLER. Atatürk </w:t>
      </w:r>
      <w:proofErr w:type="spellStart"/>
      <w:r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>Ünv</w:t>
      </w:r>
      <w:proofErr w:type="spellEnd"/>
      <w:r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>. Ziraat Fakültesi Ders Yayınları No:213.</w:t>
      </w:r>
    </w:p>
    <w:sectPr w:rsidR="00055F8C" w:rsidSect="00DA54D5">
      <w:headerReference w:type="default" r:id="rId10"/>
      <w:footerReference w:type="default" r:id="rId11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0850" w:rsidRDefault="00430850" w:rsidP="008F056E">
      <w:r>
        <w:separator/>
      </w:r>
    </w:p>
  </w:endnote>
  <w:endnote w:type="continuationSeparator" w:id="0">
    <w:p w:rsidR="00430850" w:rsidRDefault="00430850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0850" w:rsidRDefault="00430850" w:rsidP="008F056E">
      <w:r>
        <w:separator/>
      </w:r>
    </w:p>
  </w:footnote>
  <w:footnote w:type="continuationSeparator" w:id="0">
    <w:p w:rsidR="00430850" w:rsidRDefault="00430850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094F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25317"/>
    <w:multiLevelType w:val="hybridMultilevel"/>
    <w:tmpl w:val="FD182BF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54C549CD"/>
    <w:multiLevelType w:val="hybridMultilevel"/>
    <w:tmpl w:val="F0D0FF4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8"/>
  </w:num>
  <w:num w:numId="5">
    <w:abstractNumId w:val="4"/>
  </w:num>
  <w:num w:numId="6">
    <w:abstractNumId w:val="1"/>
  </w:num>
  <w:num w:numId="7">
    <w:abstractNumId w:val="3"/>
  </w:num>
  <w:num w:numId="8">
    <w:abstractNumId w:val="2"/>
  </w:num>
  <w:num w:numId="9">
    <w:abstractNumId w:val="6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B4C"/>
    <w:rsid w:val="00053CE1"/>
    <w:rsid w:val="00055F8C"/>
    <w:rsid w:val="0007013B"/>
    <w:rsid w:val="000D3B4C"/>
    <w:rsid w:val="000E7B28"/>
    <w:rsid w:val="00166CA6"/>
    <w:rsid w:val="00181EAC"/>
    <w:rsid w:val="00184365"/>
    <w:rsid w:val="001A733E"/>
    <w:rsid w:val="00203231"/>
    <w:rsid w:val="00253612"/>
    <w:rsid w:val="00392FD8"/>
    <w:rsid w:val="00430850"/>
    <w:rsid w:val="004C0BF9"/>
    <w:rsid w:val="004F1064"/>
    <w:rsid w:val="0059637E"/>
    <w:rsid w:val="0062490A"/>
    <w:rsid w:val="00626A69"/>
    <w:rsid w:val="0068264C"/>
    <w:rsid w:val="006C35D4"/>
    <w:rsid w:val="006D7B52"/>
    <w:rsid w:val="00737A1E"/>
    <w:rsid w:val="00744B69"/>
    <w:rsid w:val="00790498"/>
    <w:rsid w:val="00833E8C"/>
    <w:rsid w:val="00850AC7"/>
    <w:rsid w:val="008971AD"/>
    <w:rsid w:val="008D22F6"/>
    <w:rsid w:val="008E31E5"/>
    <w:rsid w:val="008F056E"/>
    <w:rsid w:val="009D3CE4"/>
    <w:rsid w:val="009E681D"/>
    <w:rsid w:val="00A17105"/>
    <w:rsid w:val="00A71954"/>
    <w:rsid w:val="00A74FEE"/>
    <w:rsid w:val="00A92AFC"/>
    <w:rsid w:val="00B8094F"/>
    <w:rsid w:val="00B863A5"/>
    <w:rsid w:val="00BA03CA"/>
    <w:rsid w:val="00BA7B7A"/>
    <w:rsid w:val="00C13F24"/>
    <w:rsid w:val="00C55135"/>
    <w:rsid w:val="00D105A1"/>
    <w:rsid w:val="00D7031F"/>
    <w:rsid w:val="00DA54D5"/>
    <w:rsid w:val="00DA76A2"/>
    <w:rsid w:val="00DE582A"/>
    <w:rsid w:val="00E371F5"/>
    <w:rsid w:val="00F03C3E"/>
    <w:rsid w:val="00F16870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35EC8A0"/>
  <w14:defaultImageDpi w14:val="300"/>
  <w15:docId w15:val="{6415CAFA-2B28-427B-A61D-A5DE67D08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6A69"/>
    <w:pPr>
      <w:spacing w:after="160" w:line="259" w:lineRule="auto"/>
    </w:pPr>
    <w:rPr>
      <w:rFonts w:eastAsiaTheme="minorHAnsi"/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9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book\AppData\Local\Packages\Microsoft.MicrosoftEdge_8wekyb3d8bbwe\TempState\Downloads\a4_antetli_sablon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4CB8B0D7416492C83F169A6797DB57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59DEF4F-C855-47CE-B6F3-EE8C2089FA45}"/>
      </w:docPartPr>
      <w:docPartBody>
        <w:p w:rsidR="00C3687A" w:rsidRDefault="00CA4AA7">
          <w:pPr>
            <w:pStyle w:val="34CB8B0D7416492C83F169A6797DB57C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AA7"/>
    <w:rsid w:val="000A6C45"/>
    <w:rsid w:val="001B4039"/>
    <w:rsid w:val="001D64E6"/>
    <w:rsid w:val="002A33A7"/>
    <w:rsid w:val="00352C8A"/>
    <w:rsid w:val="00471EE8"/>
    <w:rsid w:val="009A4B84"/>
    <w:rsid w:val="00C3687A"/>
    <w:rsid w:val="00CA4AA7"/>
    <w:rsid w:val="00E91216"/>
    <w:rsid w:val="00EA5FFE"/>
    <w:rsid w:val="00F56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34CB8B0D7416492C83F169A6797DB57C">
    <w:name w:val="34CB8B0D7416492C83F169A6797DB5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7AB7453-1649-48B0-BE21-FBD11748D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 (1)</Template>
  <TotalTime>15</TotalTime>
  <Pages>2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Eyüp Selim Köksal</cp:lastModifiedBy>
  <cp:revision>17</cp:revision>
  <cp:lastPrinted>2020-01-14T11:30:00Z</cp:lastPrinted>
  <dcterms:created xsi:type="dcterms:W3CDTF">2020-01-14T11:17:00Z</dcterms:created>
  <dcterms:modified xsi:type="dcterms:W3CDTF">2020-01-14T11:56:00Z</dcterms:modified>
</cp:coreProperties>
</file>