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AC" w:rsidRDefault="00181EAC" w:rsidP="00F8641A">
      <w:pPr>
        <w:pStyle w:val="KapakStili"/>
        <w:numPr>
          <w:ilvl w:val="0"/>
          <w:numId w:val="0"/>
        </w:numPr>
        <w:ind w:left="-426"/>
      </w:pPr>
    </w:p>
    <w:p w:rsidR="004C0BF9" w:rsidRDefault="0068264C" w:rsidP="00F8641A">
      <w:pPr>
        <w:pStyle w:val="KapakStili"/>
        <w:numPr>
          <w:ilvl w:val="0"/>
          <w:numId w:val="0"/>
        </w:numPr>
        <w:ind w:left="-426"/>
      </w:pPr>
      <w:r>
        <w:t>ZİRAAT FAKÜLTESİ</w:t>
      </w:r>
    </w:p>
    <w:p w:rsidR="004C0BF9" w:rsidRPr="00BA03CA" w:rsidRDefault="0068264C" w:rsidP="00203231">
      <w:pPr>
        <w:pStyle w:val="KapakStili"/>
        <w:numPr>
          <w:ilvl w:val="0"/>
          <w:numId w:val="0"/>
        </w:numPr>
        <w:ind w:left="142"/>
      </w:pPr>
      <w:r>
        <w:t>TARIMSAL YAPILAR VE SULAMA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181EAC" w:rsidP="00203231">
      <w:pPr>
        <w:pStyle w:val="KapakStili"/>
        <w:numPr>
          <w:ilvl w:val="0"/>
          <w:numId w:val="0"/>
        </w:numPr>
        <w:ind w:left="142"/>
      </w:pPr>
      <w:r>
        <w:t>KÜLTÜRTEKNİK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  <w:r w:rsidRPr="00BA03CA">
        <w:fldChar w:fldCharType="begin"/>
      </w:r>
      <w:r w:rsidRPr="00BA03CA">
        <w:instrText xml:space="preserve"> MACROBUTTON  AçıklamaKonusunaGit "Dersin Konusu" </w:instrText>
      </w:r>
      <w:r w:rsidRPr="00BA03CA">
        <w:fldChar w:fldCharType="end"/>
      </w:r>
    </w:p>
    <w:tbl>
      <w:tblPr>
        <w:tblW w:w="5000" w:type="pct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"/>
        <w:gridCol w:w="8066"/>
      </w:tblGrid>
      <w:tr w:rsidR="00D105A1" w:rsidRPr="00D105A1" w:rsidTr="00D105A1">
        <w:trPr>
          <w:tblCellSpacing w:w="15" w:type="dxa"/>
          <w:jc w:val="center"/>
        </w:trPr>
        <w:tc>
          <w:tcPr>
            <w:tcW w:w="0" w:type="auto"/>
            <w:tcBorders>
              <w:right w:val="single" w:sz="6" w:space="0" w:color="000000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D105A1" w:rsidRDefault="00D105A1" w:rsidP="00D105A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tr-TR"/>
                    </w:rPr>
                  </w:pP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21"/>
            </w:tblGrid>
            <w:tr w:rsidR="00D105A1" w:rsidRPr="00D105A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D105A1" w:rsidRPr="00790498" w:rsidRDefault="00A92AFC" w:rsidP="00790498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sz w:val="18"/>
                      <w:szCs w:val="18"/>
                      <w:lang w:eastAsia="tr-TR"/>
                    </w:rPr>
                  </w:pPr>
                  <w:r w:rsidRPr="00A92AFC">
                    <w:rPr>
                      <w:rFonts w:eastAsia="Times New Roman" w:cstheme="minorHAnsi"/>
                      <w:b/>
                      <w:sz w:val="18"/>
                      <w:szCs w:val="18"/>
                      <w:lang w:eastAsia="tr-TR"/>
                    </w:rPr>
                    <w:t xml:space="preserve">Koruma ve depolama yapılarının </w:t>
                  </w:r>
                  <w:r w:rsidR="00D105A1" w:rsidRPr="00790498">
                    <w:rPr>
                      <w:rFonts w:eastAsia="Times New Roman" w:cstheme="minorHAnsi"/>
                      <w:b/>
                      <w:sz w:val="18"/>
                      <w:szCs w:val="18"/>
                      <w:lang w:eastAsia="tr-TR"/>
                    </w:rPr>
                    <w:t>planlanması</w:t>
                  </w:r>
                </w:p>
              </w:tc>
            </w:tr>
          </w:tbl>
          <w:p w:rsidR="00D105A1" w:rsidRPr="00D105A1" w:rsidRDefault="00D105A1" w:rsidP="00D105A1">
            <w:pPr>
              <w:spacing w:after="0" w:line="240" w:lineRule="auto"/>
              <w:rPr>
                <w:rFonts w:ascii="Arial" w:eastAsia="Times New Roman" w:hAnsi="Arial" w:cs="Arial"/>
                <w:color w:val="020202"/>
                <w:sz w:val="18"/>
                <w:szCs w:val="18"/>
                <w:lang w:eastAsia="tr-TR"/>
              </w:rPr>
            </w:pPr>
          </w:p>
        </w:tc>
      </w:tr>
    </w:tbl>
    <w:p w:rsidR="004C0BF9" w:rsidRPr="004C0BF9" w:rsidRDefault="006C35D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34CB8B0D7416492C83F169A6797DB57C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A92AFC">
            <w:t>5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>
      <w:bookmarkStart w:id="0" w:name="_GoBack"/>
      <w:bookmarkEnd w:id="0"/>
    </w:p>
    <w:p w:rsidR="00E371F5" w:rsidRDefault="008D22F6" w:rsidP="008D22F6">
      <w:pPr>
        <w:ind w:left="2880"/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t>Prof. Dr. Eyüp Selim KÖKSAL</w:t>
      </w:r>
    </w:p>
    <w:p w:rsidR="00833E8C" w:rsidRPr="00017819" w:rsidRDefault="008D22F6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  <w:r>
        <w:rPr>
          <w:rFonts w:ascii="Times New Roman" w:hAnsi="Times New Roman" w:cs="Times New Roman"/>
          <w:sz w:val="24"/>
          <w:szCs w:val="24"/>
          <w:shd w:val="clear" w:color="auto" w:fill="F6F6F7"/>
        </w:rPr>
        <w:lastRenderedPageBreak/>
        <w:t xml:space="preserve">BU KONU </w:t>
      </w:r>
      <w:r w:rsidR="00833E8C"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AŞAĞIDA VERİLEN KAYNAKTAN İŞLENMEKTEDİR.</w:t>
      </w:r>
    </w:p>
    <w:p w:rsidR="00626A69" w:rsidRPr="00017819" w:rsidRDefault="00626A69" w:rsidP="006D7B52">
      <w:pPr>
        <w:jc w:val="center"/>
        <w:rPr>
          <w:rFonts w:ascii="Times New Roman" w:hAnsi="Times New Roman" w:cs="Times New Roman"/>
          <w:sz w:val="24"/>
          <w:szCs w:val="24"/>
          <w:shd w:val="clear" w:color="auto" w:fill="F6F6F7"/>
        </w:rPr>
      </w:pPr>
    </w:p>
    <w:p w:rsidR="00055F8C" w:rsidRDefault="00626A69" w:rsidP="006D7B52">
      <w:pPr>
        <w:jc w:val="center"/>
      </w:pPr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APAN, M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DEMİR, Y., ÖZTÜRK, T., KARA, T., 2005. KÜLTÜRTEKNİK. OMU, Ziraat Fakültesi Ders Kitabı, No: 12 (3. Baskı) YAĞANOĞLU, A.V</w:t>
      </w:r>
      <w:proofErr w:type="gram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.,</w:t>
      </w:r>
      <w:proofErr w:type="gram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 xml:space="preserve"> OKUROĞLU, M., ŞAHİN, Ü., 2001. KÜLTÜRTEKNİK ÇÖZÜMLÜ PROBLEMLER. Atatürk </w:t>
      </w:r>
      <w:proofErr w:type="spellStart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Ünv</w:t>
      </w:r>
      <w:proofErr w:type="spellEnd"/>
      <w:r w:rsidRPr="00017819">
        <w:rPr>
          <w:rFonts w:ascii="Times New Roman" w:hAnsi="Times New Roman" w:cs="Times New Roman"/>
          <w:sz w:val="24"/>
          <w:szCs w:val="24"/>
          <w:shd w:val="clear" w:color="auto" w:fill="F6F6F7"/>
        </w:rPr>
        <w:t>. Ziraat Fakültesi Ders Yayınları No:213.</w:t>
      </w:r>
    </w:p>
    <w:sectPr w:rsidR="00055F8C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5D4" w:rsidRDefault="006C35D4" w:rsidP="008F056E">
      <w:r>
        <w:separator/>
      </w:r>
    </w:p>
  </w:endnote>
  <w:endnote w:type="continuationSeparator" w:id="0">
    <w:p w:rsidR="006C35D4" w:rsidRDefault="006C35D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5D4" w:rsidRDefault="006C35D4" w:rsidP="008F056E">
      <w:r>
        <w:separator/>
      </w:r>
    </w:p>
  </w:footnote>
  <w:footnote w:type="continuationSeparator" w:id="0">
    <w:p w:rsidR="006C35D4" w:rsidRDefault="006C35D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2AFC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317"/>
    <w:multiLevelType w:val="hybridMultilevel"/>
    <w:tmpl w:val="FD182BF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C549CD"/>
    <w:multiLevelType w:val="hybridMultilevel"/>
    <w:tmpl w:val="F0D0FF4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4C"/>
    <w:rsid w:val="00053CE1"/>
    <w:rsid w:val="00055F8C"/>
    <w:rsid w:val="000D3B4C"/>
    <w:rsid w:val="000E7B28"/>
    <w:rsid w:val="00166CA6"/>
    <w:rsid w:val="00181EAC"/>
    <w:rsid w:val="00203231"/>
    <w:rsid w:val="00253612"/>
    <w:rsid w:val="00392FD8"/>
    <w:rsid w:val="004C0BF9"/>
    <w:rsid w:val="004F1064"/>
    <w:rsid w:val="0059637E"/>
    <w:rsid w:val="0062490A"/>
    <w:rsid w:val="00626A69"/>
    <w:rsid w:val="0068264C"/>
    <w:rsid w:val="006C35D4"/>
    <w:rsid w:val="006D7B52"/>
    <w:rsid w:val="00744B69"/>
    <w:rsid w:val="00790498"/>
    <w:rsid w:val="00833E8C"/>
    <w:rsid w:val="00850AC7"/>
    <w:rsid w:val="008971AD"/>
    <w:rsid w:val="008D22F6"/>
    <w:rsid w:val="008E31E5"/>
    <w:rsid w:val="008F056E"/>
    <w:rsid w:val="009D3CE4"/>
    <w:rsid w:val="009E681D"/>
    <w:rsid w:val="00A17105"/>
    <w:rsid w:val="00A71954"/>
    <w:rsid w:val="00A74FEE"/>
    <w:rsid w:val="00A92AFC"/>
    <w:rsid w:val="00B863A5"/>
    <w:rsid w:val="00BA03CA"/>
    <w:rsid w:val="00BA7B7A"/>
    <w:rsid w:val="00C55135"/>
    <w:rsid w:val="00D105A1"/>
    <w:rsid w:val="00D7031F"/>
    <w:rsid w:val="00DA54D5"/>
    <w:rsid w:val="00DE582A"/>
    <w:rsid w:val="00E371F5"/>
    <w:rsid w:val="00F03C3E"/>
    <w:rsid w:val="00F16870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0435E8"/>
  <w14:defaultImageDpi w14:val="300"/>
  <w15:docId w15:val="{6415CAFA-2B28-427B-A61D-A5DE67D0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69"/>
    <w:pPr>
      <w:spacing w:after="160" w:line="259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book\AppData\Local\Packages\Microsoft.MicrosoftEdge_8wekyb3d8bbwe\TempState\Downloads\a4_antetli_sablon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CB8B0D7416492C83F169A6797DB57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59DEF4F-C855-47CE-B6F3-EE8C2089FA45}"/>
      </w:docPartPr>
      <w:docPartBody>
        <w:p w:rsidR="00C3687A" w:rsidRDefault="00CA4AA7">
          <w:pPr>
            <w:pStyle w:val="34CB8B0D7416492C83F169A6797DB57C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AA7"/>
    <w:rsid w:val="001D64E6"/>
    <w:rsid w:val="002A33A7"/>
    <w:rsid w:val="00352C8A"/>
    <w:rsid w:val="00471EE8"/>
    <w:rsid w:val="00C3687A"/>
    <w:rsid w:val="00CA4AA7"/>
    <w:rsid w:val="00E91216"/>
    <w:rsid w:val="00F5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34CB8B0D7416492C83F169A6797DB57C">
    <w:name w:val="34CB8B0D7416492C83F169A6797DB5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84C3D9-705D-4BDB-82C3-44770A90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 (1)</Template>
  <TotalTime>12</TotalTime>
  <Pages>2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Eyüp Selim Köksal</cp:lastModifiedBy>
  <cp:revision>13</cp:revision>
  <cp:lastPrinted>2020-01-14T11:30:00Z</cp:lastPrinted>
  <dcterms:created xsi:type="dcterms:W3CDTF">2020-01-14T11:17:00Z</dcterms:created>
  <dcterms:modified xsi:type="dcterms:W3CDTF">2020-01-14T11:46:00Z</dcterms:modified>
</cp:coreProperties>
</file>