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4C0BF9" w:rsidRDefault="005310FA" w:rsidP="005310FA">
      <w:pPr>
        <w:pStyle w:val="KapakStili"/>
        <w:numPr>
          <w:ilvl w:val="0"/>
          <w:numId w:val="0"/>
        </w:numPr>
      </w:pPr>
      <w:r>
        <w:t>Vezirköprü Meslek Yüksekokulu</w:t>
      </w:r>
    </w:p>
    <w:p w:rsidR="004C0BF9" w:rsidRDefault="005310FA" w:rsidP="00203231">
      <w:pPr>
        <w:pStyle w:val="KapakStili"/>
        <w:numPr>
          <w:ilvl w:val="0"/>
          <w:numId w:val="0"/>
        </w:numPr>
        <w:ind w:left="142"/>
      </w:pPr>
      <w:r>
        <w:t>Bilgisayar Teknolojileri Bölümü</w:t>
      </w:r>
    </w:p>
    <w:p w:rsidR="005310FA" w:rsidRPr="00BA03CA" w:rsidRDefault="005310FA" w:rsidP="00203231">
      <w:pPr>
        <w:pStyle w:val="KapakStili"/>
        <w:numPr>
          <w:ilvl w:val="0"/>
          <w:numId w:val="0"/>
        </w:numPr>
        <w:ind w:left="142"/>
      </w:pPr>
      <w:r>
        <w:t>Bilgisayar Programcılığı Programı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310FA" w:rsidP="00203231">
      <w:pPr>
        <w:pStyle w:val="KapakStili"/>
        <w:numPr>
          <w:ilvl w:val="0"/>
          <w:numId w:val="0"/>
        </w:numPr>
        <w:ind w:left="142"/>
      </w:pPr>
      <w:r>
        <w:t>M</w:t>
      </w:r>
      <w:r w:rsidR="008A3658">
        <w:t>esleki Yabancı Dil</w:t>
      </w:r>
      <w:r>
        <w:t xml:space="preserve"> </w:t>
      </w:r>
      <w:r w:rsidR="00635D12">
        <w:t>II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F0632C" w:rsidP="00203231">
      <w:pPr>
        <w:pStyle w:val="KapakStili"/>
        <w:numPr>
          <w:ilvl w:val="0"/>
          <w:numId w:val="0"/>
        </w:numPr>
        <w:ind w:left="142"/>
      </w:pPr>
      <w:r>
        <w:t>1</w:t>
      </w:r>
      <w:r w:rsidR="00563A30">
        <w:t>5</w:t>
      </w:r>
      <w:r w:rsidR="005310F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Pr="0059637E" w:rsidRDefault="00563A30" w:rsidP="0059637E">
      <w:r>
        <w:lastRenderedPageBreak/>
        <w:t>YARIYIL SONU SINAV</w:t>
      </w:r>
      <w:bookmarkStart w:id="0" w:name="_GoBack"/>
      <w:bookmarkEnd w:id="0"/>
    </w:p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9BE" w:rsidRDefault="008D39BE" w:rsidP="008F056E">
      <w:r>
        <w:separator/>
      </w:r>
    </w:p>
  </w:endnote>
  <w:endnote w:type="continuationSeparator" w:id="0">
    <w:p w:rsidR="008D39BE" w:rsidRDefault="008D39BE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9BE" w:rsidRDefault="008D39BE" w:rsidP="008F056E">
      <w:r>
        <w:separator/>
      </w:r>
    </w:p>
  </w:footnote>
  <w:footnote w:type="continuationSeparator" w:id="0">
    <w:p w:rsidR="008D39BE" w:rsidRDefault="008D39BE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A30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801AC"/>
    <w:multiLevelType w:val="hybridMultilevel"/>
    <w:tmpl w:val="56DA4C76"/>
    <w:lvl w:ilvl="0" w:tplc="0F045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F22"/>
    <w:rsid w:val="00053CE1"/>
    <w:rsid w:val="00166CA6"/>
    <w:rsid w:val="001869F2"/>
    <w:rsid w:val="001F31FA"/>
    <w:rsid w:val="00203231"/>
    <w:rsid w:val="00247163"/>
    <w:rsid w:val="00253612"/>
    <w:rsid w:val="002A6BF7"/>
    <w:rsid w:val="00310F22"/>
    <w:rsid w:val="003830DC"/>
    <w:rsid w:val="004C0BF9"/>
    <w:rsid w:val="004F1064"/>
    <w:rsid w:val="00507E7F"/>
    <w:rsid w:val="005310FA"/>
    <w:rsid w:val="00563A30"/>
    <w:rsid w:val="0059637E"/>
    <w:rsid w:val="00635D12"/>
    <w:rsid w:val="00713412"/>
    <w:rsid w:val="00744B69"/>
    <w:rsid w:val="00762558"/>
    <w:rsid w:val="00776925"/>
    <w:rsid w:val="00850AC7"/>
    <w:rsid w:val="008971AD"/>
    <w:rsid w:val="008A3658"/>
    <w:rsid w:val="008D39BE"/>
    <w:rsid w:val="008E31E5"/>
    <w:rsid w:val="008F056E"/>
    <w:rsid w:val="009D3CE4"/>
    <w:rsid w:val="009E681D"/>
    <w:rsid w:val="00A71954"/>
    <w:rsid w:val="00BA03CA"/>
    <w:rsid w:val="00BA7B7A"/>
    <w:rsid w:val="00CC4806"/>
    <w:rsid w:val="00DA54D5"/>
    <w:rsid w:val="00DE582A"/>
    <w:rsid w:val="00E371F5"/>
    <w:rsid w:val="00E962D1"/>
    <w:rsid w:val="00F03C3E"/>
    <w:rsid w:val="00F0632C"/>
    <w:rsid w:val="00F63D33"/>
    <w:rsid w:val="00F8641A"/>
    <w:rsid w:val="00FF1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F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5310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FA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531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ca\Downloads\a4_antetli_sab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E1DDF0-05A1-49AB-9642-B1CE85E2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5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Gonca</dc:creator>
  <cp:lastModifiedBy>Gonca</cp:lastModifiedBy>
  <cp:revision>9</cp:revision>
  <cp:lastPrinted>2016-04-01T08:51:00Z</cp:lastPrinted>
  <dcterms:created xsi:type="dcterms:W3CDTF">2020-03-19T07:50:00Z</dcterms:created>
  <dcterms:modified xsi:type="dcterms:W3CDTF">2020-03-19T21:51:00Z</dcterms:modified>
</cp:coreProperties>
</file>