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E35B40" w14:textId="77777777" w:rsidR="009E681D" w:rsidRDefault="009E681D"/>
    <w:p w14:paraId="5730650A" w14:textId="106F526A" w:rsidR="0059637E" w:rsidRPr="00BA03CA" w:rsidRDefault="00E42901" w:rsidP="00203231">
      <w:pPr>
        <w:pStyle w:val="KapakStili"/>
        <w:numPr>
          <w:ilvl w:val="0"/>
          <w:numId w:val="0"/>
        </w:numPr>
        <w:ind w:left="284"/>
      </w:pPr>
      <w:r>
        <w:t>ÇARŞAMBA İNSAN VE TOPLUM BİLİMLERİ</w:t>
      </w:r>
      <w:r w:rsidR="0081673A">
        <w:t xml:space="preserve"> FAKÜLTESİ</w:t>
      </w:r>
    </w:p>
    <w:p w14:paraId="76A112B6" w14:textId="77777777"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14:paraId="1C57C768" w14:textId="6FA70502" w:rsidR="004C0BF9" w:rsidRPr="00BA03CA" w:rsidRDefault="00E42901" w:rsidP="00203231">
      <w:pPr>
        <w:pStyle w:val="KapakStili"/>
        <w:numPr>
          <w:ilvl w:val="0"/>
          <w:numId w:val="0"/>
        </w:numPr>
        <w:ind w:left="142"/>
      </w:pPr>
      <w:r>
        <w:t>Tarih</w:t>
      </w:r>
      <w:r w:rsidR="0081673A">
        <w:t xml:space="preserve"> Bölümü</w:t>
      </w:r>
    </w:p>
    <w:p w14:paraId="6E899AD9" w14:textId="77777777"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14:paraId="30066E45" w14:textId="77777777"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14:paraId="01C1153A" w14:textId="444C5E7F" w:rsidR="004C0BF9" w:rsidRDefault="00221038" w:rsidP="00203231">
      <w:pPr>
        <w:pStyle w:val="KapakStili"/>
        <w:numPr>
          <w:ilvl w:val="0"/>
          <w:numId w:val="0"/>
        </w:numPr>
        <w:ind w:left="142"/>
      </w:pPr>
      <w:r>
        <w:t>Topluma Hizmet Uygulamaları</w:t>
      </w:r>
    </w:p>
    <w:p w14:paraId="67580279" w14:textId="77777777"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14:paraId="3663C2D6" w14:textId="64540147" w:rsidR="004C0BF9" w:rsidRPr="00BA03CA" w:rsidRDefault="00221038" w:rsidP="00203231">
      <w:pPr>
        <w:pStyle w:val="KapakStili"/>
        <w:numPr>
          <w:ilvl w:val="0"/>
          <w:numId w:val="0"/>
        </w:numPr>
        <w:ind w:left="142"/>
      </w:pPr>
      <w:r>
        <w:t>Topluma Hizmet Uygulamaları Kapsamında Sivil Toplum Kuruluşları</w:t>
      </w:r>
    </w:p>
    <w:p w14:paraId="2C366548" w14:textId="77777777"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14:paraId="3DD85752" w14:textId="77777777"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14:paraId="2F9AA84D" w14:textId="77777777" w:rsidR="004C0BF9" w:rsidRPr="004C0BF9" w:rsidRDefault="00A53FED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0715FCAA7DD149168B59D0DD71D62960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910A4F">
            <w:t>4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14:paraId="5B375EB3" w14:textId="77777777" w:rsidR="00BA03CA" w:rsidRDefault="00BA03CA" w:rsidP="0059637E"/>
    <w:p w14:paraId="7638D2DD" w14:textId="77777777"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3F0689C1" w14:textId="08D6C94F" w:rsidR="0059637E" w:rsidRPr="00221038" w:rsidRDefault="0059637E" w:rsidP="0059637E"/>
    <w:sectPr w:rsidR="0059637E" w:rsidRPr="00221038" w:rsidSect="00DA54D5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11481A" w14:textId="77777777" w:rsidR="00A53FED" w:rsidRDefault="00A53FED" w:rsidP="008F056E">
      <w:r>
        <w:separator/>
      </w:r>
    </w:p>
  </w:endnote>
  <w:endnote w:type="continuationSeparator" w:id="0">
    <w:p w14:paraId="20014487" w14:textId="77777777" w:rsidR="00A53FED" w:rsidRDefault="00A53FED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14:paraId="531CDFFF" w14:textId="77777777" w:rsidTr="00F03C3E">
      <w:tc>
        <w:tcPr>
          <w:tcW w:w="3261" w:type="dxa"/>
        </w:tcPr>
        <w:p w14:paraId="65D1B5E6" w14:textId="77777777"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14:paraId="393C1877" w14:textId="77777777" w:rsidR="004C0BF9" w:rsidRDefault="004C0BF9">
          <w:pPr>
            <w:pStyle w:val="AltBilgi"/>
          </w:pPr>
        </w:p>
      </w:tc>
      <w:tc>
        <w:tcPr>
          <w:tcW w:w="2268" w:type="dxa"/>
        </w:tcPr>
        <w:p w14:paraId="518353E3" w14:textId="77777777"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14:paraId="36361052" w14:textId="77777777"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159355F8" wp14:editId="5055BD85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14:paraId="3701FA80" w14:textId="77777777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14:paraId="15CA1B0C" w14:textId="77777777"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057C53EF" w14:textId="77777777"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0DACB0A0" w14:textId="77777777"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14:paraId="35009177" w14:textId="77777777"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14:paraId="71D94391" w14:textId="77777777"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14:paraId="61F3DED5" w14:textId="77777777"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14:paraId="355485AF" w14:textId="77777777" w:rsidTr="00F03C3E">
      <w:tc>
        <w:tcPr>
          <w:tcW w:w="3261" w:type="dxa"/>
        </w:tcPr>
        <w:p w14:paraId="168EA9F0" w14:textId="77777777"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14:paraId="7A1A1402" w14:textId="77777777" w:rsidR="00E371F5" w:rsidRDefault="00E371F5">
          <w:pPr>
            <w:pStyle w:val="AltBilgi"/>
          </w:pPr>
        </w:p>
      </w:tc>
      <w:tc>
        <w:tcPr>
          <w:tcW w:w="2268" w:type="dxa"/>
        </w:tcPr>
        <w:p w14:paraId="557E76EE" w14:textId="77777777"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14:paraId="6FA55902" w14:textId="77777777"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04547A87" wp14:editId="37ED2D0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14:paraId="3C8BC412" w14:textId="77777777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14:paraId="06994A0B" w14:textId="77777777"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41BA35B4" w14:textId="77777777"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1FAB0C97" w14:textId="77777777"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14:paraId="000EBA4D" w14:textId="77777777"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14:paraId="500DCD5A" w14:textId="77777777"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14:paraId="58EDCDDD" w14:textId="77777777"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C9F5AD" w14:textId="77777777" w:rsidR="00A53FED" w:rsidRDefault="00A53FED" w:rsidP="008F056E">
      <w:r>
        <w:separator/>
      </w:r>
    </w:p>
  </w:footnote>
  <w:footnote w:type="continuationSeparator" w:id="0">
    <w:p w14:paraId="6E86A2F2" w14:textId="77777777" w:rsidR="00A53FED" w:rsidRDefault="00A53FED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3C37A" w14:textId="77777777"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EB929FE" wp14:editId="608CD34F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4EFD5C" w14:textId="77777777" w:rsidR="004C0BF9" w:rsidRDefault="004C0BF9" w:rsidP="008F056E">
    <w:pPr>
      <w:pStyle w:val="stBilgi"/>
      <w:rPr>
        <w:noProof/>
        <w:lang w:val="en-US"/>
      </w:rPr>
    </w:pPr>
  </w:p>
  <w:p w14:paraId="425A6453" w14:textId="77777777" w:rsidR="004C0BF9" w:rsidRDefault="004C0BF9" w:rsidP="008F056E">
    <w:pPr>
      <w:pStyle w:val="stBilgi"/>
      <w:rPr>
        <w:noProof/>
        <w:lang w:val="en-US"/>
      </w:rPr>
    </w:pPr>
  </w:p>
  <w:p w14:paraId="20C79CF2" w14:textId="77777777"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14:paraId="24DCACC2" w14:textId="77777777"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14:paraId="40DC54D6" w14:textId="77777777"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89585665"/>
      <w:docPartObj>
        <w:docPartGallery w:val="Page Numbers (Top of Page)"/>
        <w:docPartUnique/>
      </w:docPartObj>
    </w:sdtPr>
    <w:sdtEndPr/>
    <w:sdtContent>
      <w:p w14:paraId="38E7079F" w14:textId="77777777"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0A4F">
          <w:rPr>
            <w:noProof/>
          </w:rPr>
          <w:t>1</w:t>
        </w:r>
        <w:r>
          <w:fldChar w:fldCharType="end"/>
        </w:r>
      </w:p>
    </w:sdtContent>
  </w:sdt>
  <w:p w14:paraId="121C4378" w14:textId="77777777"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73A"/>
    <w:rsid w:val="00053CE1"/>
    <w:rsid w:val="00166CA6"/>
    <w:rsid w:val="00203231"/>
    <w:rsid w:val="00221038"/>
    <w:rsid w:val="00253612"/>
    <w:rsid w:val="004C0BF9"/>
    <w:rsid w:val="004F1064"/>
    <w:rsid w:val="0059637E"/>
    <w:rsid w:val="005A0D64"/>
    <w:rsid w:val="005E4065"/>
    <w:rsid w:val="00744B69"/>
    <w:rsid w:val="00752248"/>
    <w:rsid w:val="0081673A"/>
    <w:rsid w:val="00850AC7"/>
    <w:rsid w:val="008943E0"/>
    <w:rsid w:val="008971AD"/>
    <w:rsid w:val="008E31E5"/>
    <w:rsid w:val="008F056E"/>
    <w:rsid w:val="00910A4F"/>
    <w:rsid w:val="009D3CE4"/>
    <w:rsid w:val="009E681D"/>
    <w:rsid w:val="00A53FED"/>
    <w:rsid w:val="00A71954"/>
    <w:rsid w:val="00BA03CA"/>
    <w:rsid w:val="00BA7B7A"/>
    <w:rsid w:val="00DA54D5"/>
    <w:rsid w:val="00DE582A"/>
    <w:rsid w:val="00E371F5"/>
    <w:rsid w:val="00E42901"/>
    <w:rsid w:val="00F03C3E"/>
    <w:rsid w:val="00F8641A"/>
    <w:rsid w:val="00FE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75DABB"/>
  <w14:defaultImageDpi w14:val="300"/>
  <w15:docId w15:val="{AB61DD15-0FCA-4CD4-96BE-5312BCAB0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Akademik%20Veri%20Y&#246;netim%20Sistemi\a4_antetli_&#351;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715FCAA7DD149168B59D0DD71D6296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05633B0-5A29-4BE7-883C-A2D8A121146C}"/>
      </w:docPartPr>
      <w:docPartBody>
        <w:p w:rsidR="002F6DD6" w:rsidRDefault="006A1118">
          <w:pPr>
            <w:pStyle w:val="0715FCAA7DD149168B59D0DD71D62960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118"/>
    <w:rsid w:val="002F6DD6"/>
    <w:rsid w:val="0052151A"/>
    <w:rsid w:val="006A1118"/>
    <w:rsid w:val="006A29E7"/>
    <w:rsid w:val="00AD2A29"/>
    <w:rsid w:val="00D3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0715FCAA7DD149168B59D0DD71D62960">
    <w:name w:val="0715FCAA7DD149168B59D0DD71D629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8E0B82-237E-444A-B146-AD9A68ACA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C:\Users\admin\Desktop\Akademik Veri Yönetim Sistemi\a4_antetli_şablon.dotx</Template>
  <TotalTime>14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Hakan Tan</cp:lastModifiedBy>
  <cp:revision>5</cp:revision>
  <cp:lastPrinted>2016-04-01T08:51:00Z</cp:lastPrinted>
  <dcterms:created xsi:type="dcterms:W3CDTF">2020-01-09T08:16:00Z</dcterms:created>
  <dcterms:modified xsi:type="dcterms:W3CDTF">2020-09-12T09:53:00Z</dcterms:modified>
</cp:coreProperties>
</file>