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E73446" w14:textId="77777777" w:rsidR="009E681D" w:rsidRDefault="009E681D"/>
    <w:p w14:paraId="4FCD495B" w14:textId="6DD325E7" w:rsidR="0059637E" w:rsidRPr="00BA03CA" w:rsidRDefault="00E15541" w:rsidP="00203231">
      <w:pPr>
        <w:pStyle w:val="KapakStili"/>
        <w:numPr>
          <w:ilvl w:val="0"/>
          <w:numId w:val="0"/>
        </w:numPr>
        <w:ind w:left="284"/>
      </w:pPr>
      <w:r>
        <w:t>ÇARŞAMBA İNSAN VE TOPLUM BİLİMLERİ</w:t>
      </w:r>
      <w:r w:rsidR="0081673A">
        <w:t xml:space="preserve"> FAKÜLTESİ</w:t>
      </w:r>
    </w:p>
    <w:p w14:paraId="1183FF6E" w14:textId="77777777"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14:paraId="0FEACA7F" w14:textId="37BCDE8C" w:rsidR="004C0BF9" w:rsidRPr="00BA03CA" w:rsidRDefault="00E15541" w:rsidP="00203231">
      <w:pPr>
        <w:pStyle w:val="KapakStili"/>
        <w:numPr>
          <w:ilvl w:val="0"/>
          <w:numId w:val="0"/>
        </w:numPr>
        <w:ind w:left="142"/>
      </w:pPr>
      <w:r>
        <w:t>Tarih</w:t>
      </w:r>
      <w:r w:rsidR="0081673A">
        <w:t xml:space="preserve"> Bölümü</w:t>
      </w:r>
    </w:p>
    <w:p w14:paraId="3D673212" w14:textId="77777777"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14:paraId="3AF89E67" w14:textId="77777777"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14:paraId="29E684F7" w14:textId="77777777" w:rsidR="00670289" w:rsidRDefault="00670289" w:rsidP="00670289">
      <w:pPr>
        <w:pStyle w:val="KapakStili"/>
        <w:numPr>
          <w:ilvl w:val="0"/>
          <w:numId w:val="0"/>
        </w:numPr>
        <w:ind w:left="142"/>
      </w:pPr>
      <w:r>
        <w:t>Topluma Hizmet Uygulamaları</w:t>
      </w:r>
    </w:p>
    <w:p w14:paraId="0B87BC5E" w14:textId="77777777" w:rsidR="00670289" w:rsidRPr="00BA03CA" w:rsidRDefault="00670289" w:rsidP="00670289">
      <w:pPr>
        <w:pStyle w:val="KapakStili"/>
        <w:numPr>
          <w:ilvl w:val="0"/>
          <w:numId w:val="0"/>
        </w:numPr>
        <w:ind w:left="-426"/>
      </w:pPr>
    </w:p>
    <w:p w14:paraId="7152244F" w14:textId="77777777" w:rsidR="00670289" w:rsidRPr="00BA03CA" w:rsidRDefault="00670289" w:rsidP="00670289">
      <w:pPr>
        <w:pStyle w:val="KapakStili"/>
        <w:numPr>
          <w:ilvl w:val="0"/>
          <w:numId w:val="0"/>
        </w:numPr>
        <w:ind w:left="142"/>
      </w:pPr>
      <w:r>
        <w:t>Topluma Hizmet Uygulamaları Dersi Etkinlik Örnekleri ve Değerlendirilmesi</w:t>
      </w:r>
    </w:p>
    <w:p w14:paraId="2257E4AF" w14:textId="77777777"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14:paraId="20ECD0A3" w14:textId="77777777"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14:paraId="380CC67F" w14:textId="77777777" w:rsidR="004C0BF9" w:rsidRPr="004C0BF9" w:rsidRDefault="00CE53D9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0715FCAA7DD149168B59D0DD71D62960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4913F8">
            <w:t>9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14:paraId="5D27C256" w14:textId="77777777" w:rsidR="00BA03CA" w:rsidRDefault="00BA03CA" w:rsidP="0059637E"/>
    <w:p w14:paraId="59575307" w14:textId="77777777" w:rsidR="00E371F5" w:rsidRDefault="00E371F5" w:rsidP="0059637E">
      <w:pPr>
        <w:sectPr w:rsidR="00E371F5" w:rsidSect="009E681D">
          <w:headerReference w:type="default" r:id="rId8"/>
          <w:footerReference w:type="default" r:id="rId9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352B867B" w14:textId="1C2CA069" w:rsidR="0059637E" w:rsidRPr="004913F8" w:rsidRDefault="0059637E" w:rsidP="0059637E"/>
    <w:sectPr w:rsidR="0059637E" w:rsidRPr="004913F8" w:rsidSect="00DA54D5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C87478" w14:textId="77777777" w:rsidR="00CE53D9" w:rsidRDefault="00CE53D9" w:rsidP="008F056E">
      <w:r>
        <w:separator/>
      </w:r>
    </w:p>
  </w:endnote>
  <w:endnote w:type="continuationSeparator" w:id="0">
    <w:p w14:paraId="141CF69E" w14:textId="77777777" w:rsidR="00CE53D9" w:rsidRDefault="00CE53D9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14:paraId="268368F0" w14:textId="77777777" w:rsidTr="00F03C3E">
      <w:tc>
        <w:tcPr>
          <w:tcW w:w="3261" w:type="dxa"/>
        </w:tcPr>
        <w:p w14:paraId="5E8BBAAA" w14:textId="77777777"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14:paraId="3184EEF7" w14:textId="77777777" w:rsidR="004C0BF9" w:rsidRDefault="004C0BF9">
          <w:pPr>
            <w:pStyle w:val="AltBilgi"/>
          </w:pPr>
        </w:p>
      </w:tc>
      <w:tc>
        <w:tcPr>
          <w:tcW w:w="2268" w:type="dxa"/>
        </w:tcPr>
        <w:p w14:paraId="53D04016" w14:textId="77777777"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14:paraId="77377B55" w14:textId="77777777"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88DE0E1" wp14:editId="75F918C3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14:paraId="306162B8" w14:textId="77777777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14:paraId="1A5D78CF" w14:textId="77777777"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0EF06AD4" w14:textId="77777777"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383F0163" w14:textId="77777777"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14:paraId="6424F98C" w14:textId="77777777"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14:paraId="79864DBE" w14:textId="77777777"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14:paraId="2314E784" w14:textId="77777777"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14:paraId="4507FA82" w14:textId="77777777" w:rsidTr="00F03C3E">
      <w:tc>
        <w:tcPr>
          <w:tcW w:w="3261" w:type="dxa"/>
        </w:tcPr>
        <w:p w14:paraId="0AC759D5" w14:textId="77777777"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14:paraId="1CCDEF49" w14:textId="77777777" w:rsidR="00E371F5" w:rsidRDefault="00E371F5">
          <w:pPr>
            <w:pStyle w:val="AltBilgi"/>
          </w:pPr>
        </w:p>
      </w:tc>
      <w:tc>
        <w:tcPr>
          <w:tcW w:w="2268" w:type="dxa"/>
        </w:tcPr>
        <w:p w14:paraId="2361921F" w14:textId="77777777"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14:paraId="712F777D" w14:textId="77777777"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037E8F3" wp14:editId="2BF092B6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14:paraId="6627F884" w14:textId="77777777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14:paraId="5E22300E" w14:textId="77777777"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609A7954" w14:textId="77777777"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212D691A" w14:textId="77777777"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14:paraId="6625DF43" w14:textId="77777777"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14:paraId="55F2FEDB" w14:textId="77777777"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14:paraId="2675BB71" w14:textId="77777777"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CA0130" w14:textId="77777777" w:rsidR="00CE53D9" w:rsidRDefault="00CE53D9" w:rsidP="008F056E">
      <w:r>
        <w:separator/>
      </w:r>
    </w:p>
  </w:footnote>
  <w:footnote w:type="continuationSeparator" w:id="0">
    <w:p w14:paraId="15363CA4" w14:textId="77777777" w:rsidR="00CE53D9" w:rsidRDefault="00CE53D9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11FA75" w14:textId="77777777"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7E805906" wp14:editId="1CE42C8D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C258FC" w14:textId="77777777" w:rsidR="004C0BF9" w:rsidRDefault="004C0BF9" w:rsidP="008F056E">
    <w:pPr>
      <w:pStyle w:val="stBilgi"/>
      <w:rPr>
        <w:noProof/>
        <w:lang w:val="en-US"/>
      </w:rPr>
    </w:pPr>
  </w:p>
  <w:p w14:paraId="7EDC8666" w14:textId="77777777" w:rsidR="004C0BF9" w:rsidRDefault="004C0BF9" w:rsidP="008F056E">
    <w:pPr>
      <w:pStyle w:val="stBilgi"/>
      <w:rPr>
        <w:noProof/>
        <w:lang w:val="en-US"/>
      </w:rPr>
    </w:pPr>
  </w:p>
  <w:p w14:paraId="6D1CE280" w14:textId="77777777"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14:paraId="082A34A0" w14:textId="77777777"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14:paraId="563195CC" w14:textId="77777777"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89585665"/>
      <w:docPartObj>
        <w:docPartGallery w:val="Page Numbers (Top of Page)"/>
        <w:docPartUnique/>
      </w:docPartObj>
    </w:sdtPr>
    <w:sdtEndPr/>
    <w:sdtContent>
      <w:p w14:paraId="1C6AECC3" w14:textId="77777777"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13F8">
          <w:rPr>
            <w:noProof/>
          </w:rPr>
          <w:t>3</w:t>
        </w:r>
        <w:r>
          <w:fldChar w:fldCharType="end"/>
        </w:r>
      </w:p>
    </w:sdtContent>
  </w:sdt>
  <w:p w14:paraId="4D09C0BE" w14:textId="77777777"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73A"/>
    <w:rsid w:val="00053CE1"/>
    <w:rsid w:val="00166CA6"/>
    <w:rsid w:val="00203231"/>
    <w:rsid w:val="00253612"/>
    <w:rsid w:val="004913F8"/>
    <w:rsid w:val="004C0BF9"/>
    <w:rsid w:val="004F1064"/>
    <w:rsid w:val="0059637E"/>
    <w:rsid w:val="005A0D64"/>
    <w:rsid w:val="00670289"/>
    <w:rsid w:val="00744B69"/>
    <w:rsid w:val="0081673A"/>
    <w:rsid w:val="00850AC7"/>
    <w:rsid w:val="008943E0"/>
    <w:rsid w:val="008971AD"/>
    <w:rsid w:val="008E31E5"/>
    <w:rsid w:val="008F056E"/>
    <w:rsid w:val="009D3CE4"/>
    <w:rsid w:val="009E681D"/>
    <w:rsid w:val="00A71954"/>
    <w:rsid w:val="00BA03CA"/>
    <w:rsid w:val="00BA7B7A"/>
    <w:rsid w:val="00CE53D9"/>
    <w:rsid w:val="00DA54D5"/>
    <w:rsid w:val="00DE582A"/>
    <w:rsid w:val="00E15541"/>
    <w:rsid w:val="00E371F5"/>
    <w:rsid w:val="00F01393"/>
    <w:rsid w:val="00F03C3E"/>
    <w:rsid w:val="00F62C84"/>
    <w:rsid w:val="00F8641A"/>
    <w:rsid w:val="00FE421F"/>
    <w:rsid w:val="00FF1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BDFCAD"/>
  <w14:defaultImageDpi w14:val="300"/>
  <w15:docId w15:val="{AB61DD15-0FCA-4CD4-96BE-5312BCAB0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eser">
    <w:name w:val="eser"/>
    <w:basedOn w:val="VarsaylanParagrafYazTipi"/>
    <w:rsid w:val="004913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Akademik%20Veri%20Y&#246;netim%20Sistemi\a4_antetli_&#351;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715FCAA7DD149168B59D0DD71D6296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05633B0-5A29-4BE7-883C-A2D8A121146C}"/>
      </w:docPartPr>
      <w:docPartBody>
        <w:p w:rsidR="002F6DD6" w:rsidRDefault="006A1118">
          <w:pPr>
            <w:pStyle w:val="0715FCAA7DD149168B59D0DD71D62960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118"/>
    <w:rsid w:val="002D1739"/>
    <w:rsid w:val="002F6DD6"/>
    <w:rsid w:val="0052151A"/>
    <w:rsid w:val="006A1118"/>
    <w:rsid w:val="00AE5DB0"/>
    <w:rsid w:val="00D03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0715FCAA7DD149168B59D0DD71D62960">
    <w:name w:val="0715FCAA7DD149168B59D0DD71D629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EB0161-2A67-4DAF-982E-469D65762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C:\Users\admin\Desktop\Akademik Veri Yönetim Sistemi\a4_antetli_şablon.dotx</Template>
  <TotalTime>15</TotalTime>
  <Pages>2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Hakan Tan</cp:lastModifiedBy>
  <cp:revision>6</cp:revision>
  <cp:lastPrinted>2016-04-01T08:51:00Z</cp:lastPrinted>
  <dcterms:created xsi:type="dcterms:W3CDTF">2020-01-09T08:16:00Z</dcterms:created>
  <dcterms:modified xsi:type="dcterms:W3CDTF">2020-09-12T10:00:00Z</dcterms:modified>
</cp:coreProperties>
</file>