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681D" w:rsidRDefault="009E681D"/>
    <w:p w:rsidR="0059637E" w:rsidRPr="00BA03CA" w:rsidRDefault="00AB23DA" w:rsidP="00203231">
      <w:pPr>
        <w:pStyle w:val="KapakStili"/>
        <w:numPr>
          <w:ilvl w:val="0"/>
          <w:numId w:val="0"/>
        </w:numPr>
        <w:ind w:left="284"/>
      </w:pPr>
      <w:r>
        <w:t>MÜHENDİSLİK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AB23DA" w:rsidP="00203231">
      <w:pPr>
        <w:pStyle w:val="KapakStili"/>
        <w:numPr>
          <w:ilvl w:val="0"/>
          <w:numId w:val="0"/>
        </w:numPr>
        <w:ind w:left="142"/>
      </w:pPr>
      <w:r>
        <w:t>ÇEVRE MÜHENDİSLİĞİ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AB23DA" w:rsidP="00203231">
      <w:pPr>
        <w:pStyle w:val="KapakStili"/>
        <w:numPr>
          <w:ilvl w:val="0"/>
          <w:numId w:val="0"/>
        </w:numPr>
        <w:ind w:left="142"/>
      </w:pPr>
      <w:r>
        <w:t>İLERİ ARITIM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AB23DA" w:rsidP="00203231">
      <w:pPr>
        <w:pStyle w:val="KapakStili"/>
        <w:numPr>
          <w:ilvl w:val="0"/>
          <w:numId w:val="0"/>
        </w:numPr>
        <w:ind w:left="142"/>
      </w:pPr>
      <w:r>
        <w:t>İleri Arıtım Yöntemleri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8"/>
          <w:footerReference w:type="default" r:id="rId9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59637E" w:rsidRPr="0061140E" w:rsidRDefault="00C61F00" w:rsidP="00AB23DA">
      <w:pPr>
        <w:pStyle w:val="Balk1"/>
        <w:numPr>
          <w:ilvl w:val="0"/>
          <w:numId w:val="0"/>
        </w:numPr>
        <w:ind w:left="432"/>
        <w:rPr>
          <w:color w:val="auto"/>
        </w:rPr>
      </w:pPr>
      <w:proofErr w:type="spellStart"/>
      <w:r>
        <w:rPr>
          <w:color w:val="auto"/>
        </w:rPr>
        <w:lastRenderedPageBreak/>
        <w:t>Den</w:t>
      </w:r>
      <w:r w:rsidR="00DC70A0">
        <w:rPr>
          <w:color w:val="auto"/>
        </w:rPr>
        <w:t>itrifikasyon</w:t>
      </w:r>
      <w:proofErr w:type="spellEnd"/>
      <w:r w:rsidR="0061140E" w:rsidRPr="0061140E">
        <w:rPr>
          <w:color w:val="auto"/>
        </w:rPr>
        <w:t>: İkinci hafta için yüklenen toplu dokümanda</w:t>
      </w:r>
    </w:p>
    <w:p w:rsidR="0061140E" w:rsidRPr="0061140E" w:rsidRDefault="0061140E" w:rsidP="0061140E">
      <w:pPr>
        <w:rPr>
          <w:sz w:val="32"/>
          <w:szCs w:val="32"/>
        </w:rPr>
      </w:pPr>
      <w:r w:rsidRPr="0061140E">
        <w:rPr>
          <w:sz w:val="32"/>
          <w:szCs w:val="32"/>
        </w:rPr>
        <w:t>6.</w:t>
      </w:r>
      <w:r w:rsidR="00C61F00">
        <w:rPr>
          <w:sz w:val="32"/>
          <w:szCs w:val="32"/>
        </w:rPr>
        <w:t>7.3</w:t>
      </w:r>
      <w:bookmarkStart w:id="0" w:name="_GoBack"/>
      <w:bookmarkEnd w:id="0"/>
      <w:r w:rsidRPr="0061140E">
        <w:rPr>
          <w:sz w:val="32"/>
          <w:szCs w:val="32"/>
        </w:rPr>
        <w:t xml:space="preserve"> bölümü</w:t>
      </w:r>
    </w:p>
    <w:p w:rsidR="0061140E" w:rsidRPr="0061140E" w:rsidRDefault="0061140E" w:rsidP="0061140E">
      <w:pPr>
        <w:rPr>
          <w:sz w:val="32"/>
          <w:szCs w:val="32"/>
        </w:rPr>
      </w:pPr>
    </w:p>
    <w:sectPr w:rsidR="0061140E" w:rsidRPr="0061140E" w:rsidSect="00DA54D5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07AE" w:rsidRDefault="00C607AE" w:rsidP="008F056E">
      <w:r>
        <w:separator/>
      </w:r>
    </w:p>
  </w:endnote>
  <w:endnote w:type="continuationSeparator" w:id="0">
    <w:p w:rsidR="00C607AE" w:rsidRDefault="00C607AE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val="en-US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07AE" w:rsidRDefault="00C607AE" w:rsidP="008F056E">
      <w:r>
        <w:separator/>
      </w:r>
    </w:p>
  </w:footnote>
  <w:footnote w:type="continuationSeparator" w:id="0">
    <w:p w:rsidR="00C607AE" w:rsidRDefault="00C607AE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3DA"/>
    <w:rsid w:val="00053CE1"/>
    <w:rsid w:val="00166CA6"/>
    <w:rsid w:val="00203231"/>
    <w:rsid w:val="00253612"/>
    <w:rsid w:val="004C0BF9"/>
    <w:rsid w:val="004F1064"/>
    <w:rsid w:val="0059637E"/>
    <w:rsid w:val="0061140E"/>
    <w:rsid w:val="00744B69"/>
    <w:rsid w:val="007E4FCC"/>
    <w:rsid w:val="00850AC7"/>
    <w:rsid w:val="008971AD"/>
    <w:rsid w:val="008E31E5"/>
    <w:rsid w:val="008F056E"/>
    <w:rsid w:val="009D3CE4"/>
    <w:rsid w:val="009E681D"/>
    <w:rsid w:val="00A71954"/>
    <w:rsid w:val="00AB23DA"/>
    <w:rsid w:val="00BA03CA"/>
    <w:rsid w:val="00BA7B7A"/>
    <w:rsid w:val="00C607AE"/>
    <w:rsid w:val="00C61F00"/>
    <w:rsid w:val="00DA54D5"/>
    <w:rsid w:val="00DC70A0"/>
    <w:rsid w:val="00DE582A"/>
    <w:rsid w:val="00E371F5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829C18"/>
  <w14:defaultImageDpi w14:val="300"/>
  <w15:docId w15:val="{8A828DA7-3C5C-46C4-A0A6-E7DEF6CF0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_US_\AppData\Local\Temp\a4_antetli_sabl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03DA09-2472-49A2-AF0D-115F10C4D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_US_</dc:creator>
  <cp:keywords/>
  <dc:description/>
  <cp:lastModifiedBy>_US_</cp:lastModifiedBy>
  <cp:revision>2</cp:revision>
  <cp:lastPrinted>2016-04-01T08:51:00Z</cp:lastPrinted>
  <dcterms:created xsi:type="dcterms:W3CDTF">2020-01-14T07:41:00Z</dcterms:created>
  <dcterms:modified xsi:type="dcterms:W3CDTF">2020-01-14T07:41:00Z</dcterms:modified>
</cp:coreProperties>
</file>