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81D" w:rsidRDefault="009E681D"/>
    <w:p w:rsidR="0059637E" w:rsidRPr="00BA03CA" w:rsidRDefault="00996EF1" w:rsidP="00203231">
      <w:pPr>
        <w:pStyle w:val="KapakStili"/>
        <w:numPr>
          <w:ilvl w:val="0"/>
          <w:numId w:val="0"/>
        </w:numPr>
        <w:ind w:left="284"/>
      </w:pPr>
      <w:r>
        <w:t>YEŞİLYURT DEMİR ÇELİK MESLEK YÜKSEKOKULU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  <w:bookmarkStart w:id="0" w:name="_GoBack"/>
      <w:bookmarkEnd w:id="0"/>
    </w:p>
    <w:p w:rsidR="004C0BF9" w:rsidRPr="00BA03CA" w:rsidRDefault="00EF6054" w:rsidP="00203231">
      <w:pPr>
        <w:pStyle w:val="KapakStili"/>
        <w:numPr>
          <w:ilvl w:val="0"/>
          <w:numId w:val="0"/>
        </w:numPr>
        <w:ind w:left="142"/>
      </w:pPr>
      <w:r>
        <w:t>KİMYA</w:t>
      </w:r>
      <w:r w:rsidR="00996EF1">
        <w:t xml:space="preserve"> TEKNOLOJİSİ PROGRAMI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EF6054" w:rsidP="00203231">
      <w:pPr>
        <w:pStyle w:val="KapakStili"/>
        <w:numPr>
          <w:ilvl w:val="0"/>
          <w:numId w:val="0"/>
        </w:numPr>
        <w:ind w:left="142"/>
      </w:pPr>
      <w:r>
        <w:t>ORGANİK KİMYA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CF75C4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897CEE2BDBD34BA98A5ACCE758DBBC36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Content>
          <w:r w:rsidR="00627847">
            <w:t>13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/>
    <w:p w:rsidR="00FC5277" w:rsidRDefault="00FC5277" w:rsidP="0059637E"/>
    <w:p w:rsidR="00FC5277" w:rsidRDefault="00FC5277" w:rsidP="0059637E"/>
    <w:p w:rsidR="00FC5277" w:rsidRDefault="00FC5277" w:rsidP="0059637E"/>
    <w:p w:rsidR="00FC5277" w:rsidRDefault="00FC5277" w:rsidP="0059637E"/>
    <w:p w:rsidR="00FC5277" w:rsidRDefault="00FC5277" w:rsidP="0059637E">
      <w:pPr>
        <w:sectPr w:rsidR="00FC5277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E33FF1" w:rsidRDefault="00CF133D" w:rsidP="00367DC4">
      <w:pPr>
        <w:pStyle w:val="KapakStili"/>
        <w:numPr>
          <w:ilvl w:val="0"/>
          <w:numId w:val="0"/>
        </w:numPr>
        <w:ind w:left="432" w:hanging="432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270500" cy="7599084"/>
            <wp:effectExtent l="19050" t="0" r="6350" b="0"/>
            <wp:docPr id="7" name="Resim 6" descr="C:\Users\OSMANG~1\AppData\Local\Temp\Rar$DRa0.320\YeniBelge 2020-01-15 08.47.10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MANG~1\AppData\Local\Temp\Rar$DRa0.320\YeniBelge 2020-01-15 08.47.10_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9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47" w:rsidRDefault="00627847" w:rsidP="00367DC4">
      <w:pPr>
        <w:pStyle w:val="KapakStili"/>
        <w:numPr>
          <w:ilvl w:val="0"/>
          <w:numId w:val="0"/>
        </w:numPr>
        <w:ind w:left="432" w:hanging="432"/>
        <w:jc w:val="both"/>
      </w:pPr>
    </w:p>
    <w:p w:rsidR="00CF133D" w:rsidRDefault="00CF133D" w:rsidP="00367DC4">
      <w:pPr>
        <w:pStyle w:val="KapakStili"/>
        <w:numPr>
          <w:ilvl w:val="0"/>
          <w:numId w:val="0"/>
        </w:numPr>
        <w:ind w:left="432" w:hanging="432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270500" cy="7382842"/>
            <wp:effectExtent l="19050" t="0" r="6350" b="0"/>
            <wp:docPr id="8" name="Resim 7" descr="C:\Users\OSMANG~1\AppData\Local\Temp\Rar$DRa0.074\YeniBelge 2020-01-15 08.47.10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MANG~1\AppData\Local\Temp\Rar$DRa0.074\YeniBelge 2020-01-15 08.47.10_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3D" w:rsidRDefault="00CF133D" w:rsidP="00367DC4">
      <w:pPr>
        <w:pStyle w:val="KapakStili"/>
        <w:numPr>
          <w:ilvl w:val="0"/>
          <w:numId w:val="0"/>
        </w:numPr>
        <w:ind w:left="432" w:hanging="432"/>
        <w:jc w:val="both"/>
      </w:pPr>
    </w:p>
    <w:p w:rsidR="00CF133D" w:rsidRDefault="00CF133D" w:rsidP="00367DC4">
      <w:pPr>
        <w:pStyle w:val="KapakStili"/>
        <w:numPr>
          <w:ilvl w:val="0"/>
          <w:numId w:val="0"/>
        </w:numPr>
        <w:ind w:left="432" w:hanging="432"/>
        <w:jc w:val="both"/>
      </w:pPr>
    </w:p>
    <w:p w:rsidR="00CF133D" w:rsidRDefault="00CF133D" w:rsidP="00367DC4">
      <w:pPr>
        <w:pStyle w:val="KapakStili"/>
        <w:numPr>
          <w:ilvl w:val="0"/>
          <w:numId w:val="0"/>
        </w:numPr>
        <w:ind w:left="432" w:hanging="432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270500" cy="7328505"/>
            <wp:effectExtent l="19050" t="0" r="6350" b="0"/>
            <wp:docPr id="9" name="Resim 8" descr="C:\Users\OSMANG~1\AppData\Local\Temp\Rar$DRa0.435\YeniBelge 2020-01-15 08.47.10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MANG~1\AppData\Local\Temp\Rar$DRa0.435\YeniBelge 2020-01-15 08.47.10_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2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3D" w:rsidRDefault="00CF133D" w:rsidP="00367DC4">
      <w:pPr>
        <w:pStyle w:val="KapakStili"/>
        <w:numPr>
          <w:ilvl w:val="0"/>
          <w:numId w:val="0"/>
        </w:numPr>
        <w:ind w:left="432" w:hanging="432"/>
        <w:jc w:val="both"/>
      </w:pPr>
    </w:p>
    <w:p w:rsidR="00CF133D" w:rsidRDefault="00CF133D" w:rsidP="00367DC4">
      <w:pPr>
        <w:pStyle w:val="KapakStili"/>
        <w:numPr>
          <w:ilvl w:val="0"/>
          <w:numId w:val="0"/>
        </w:numPr>
        <w:ind w:left="432" w:hanging="432"/>
        <w:jc w:val="both"/>
      </w:pPr>
    </w:p>
    <w:p w:rsidR="00CF133D" w:rsidRDefault="00CF133D" w:rsidP="00367DC4">
      <w:pPr>
        <w:pStyle w:val="KapakStili"/>
        <w:numPr>
          <w:ilvl w:val="0"/>
          <w:numId w:val="0"/>
        </w:numPr>
        <w:ind w:left="432" w:hanging="432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270500" cy="7781680"/>
            <wp:effectExtent l="19050" t="0" r="6350" b="0"/>
            <wp:docPr id="10" name="Resim 9" descr="C:\Users\OSMANG~1\AppData\Local\Temp\Rar$DRa0.774\YeniBelge 2020-01-15 08.47.10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MANG~1\AppData\Local\Temp\Rar$DRa0.774\YeniBelge 2020-01-15 08.47.10_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3D" w:rsidRDefault="00CF133D" w:rsidP="00367DC4">
      <w:pPr>
        <w:pStyle w:val="KapakStili"/>
        <w:numPr>
          <w:ilvl w:val="0"/>
          <w:numId w:val="0"/>
        </w:numPr>
        <w:ind w:left="432" w:hanging="432"/>
        <w:jc w:val="both"/>
      </w:pPr>
    </w:p>
    <w:p w:rsidR="00367DC4" w:rsidRDefault="00367DC4" w:rsidP="00367DC4">
      <w:pPr>
        <w:pStyle w:val="KapakStili"/>
        <w:numPr>
          <w:ilvl w:val="0"/>
          <w:numId w:val="0"/>
        </w:numPr>
        <w:ind w:left="432" w:hanging="432"/>
        <w:jc w:val="both"/>
      </w:pPr>
      <w:r>
        <w:lastRenderedPageBreak/>
        <w:t>KAYNAKLAR:</w:t>
      </w:r>
    </w:p>
    <w:p w:rsidR="00367DC4" w:rsidRDefault="00367DC4" w:rsidP="00367DC4">
      <w:pPr>
        <w:spacing w:line="360" w:lineRule="auto"/>
      </w:pPr>
      <w:r>
        <w:t>1)</w:t>
      </w:r>
      <w:r>
        <w:tab/>
        <w:t>Harold Hart, David J. Hart,Leslie E. Carine, Organik Kimya, Çeviri: Tahsin Uyar, 9. Baskı, Palme Yayıncılık</w:t>
      </w:r>
    </w:p>
    <w:p w:rsidR="00367DC4" w:rsidRDefault="00367DC4" w:rsidP="00367DC4">
      <w:pPr>
        <w:spacing w:line="360" w:lineRule="auto"/>
      </w:pPr>
      <w:r>
        <w:t>2)</w:t>
      </w:r>
      <w:r>
        <w:tab/>
        <w:t>Robert C. Atkins, Francis A. Carey, Organik Kimya, Çeviri: Gürol Okay, Yılmaz Yıldırır, Bilim Kitabevi</w:t>
      </w:r>
    </w:p>
    <w:p w:rsidR="00367DC4" w:rsidRDefault="00367DC4" w:rsidP="00367DC4">
      <w:pPr>
        <w:spacing w:line="360" w:lineRule="auto"/>
      </w:pPr>
      <w:r>
        <w:t>3)</w:t>
      </w:r>
      <w:r>
        <w:tab/>
        <w:t>Hasan Kocaokutgen, Organik Kimya, Samsun, 2016.</w:t>
      </w:r>
    </w:p>
    <w:p w:rsidR="00367DC4" w:rsidRDefault="00367DC4" w:rsidP="00367DC4">
      <w:pPr>
        <w:spacing w:line="360" w:lineRule="auto"/>
      </w:pPr>
      <w:r>
        <w:t>4)</w:t>
      </w:r>
      <w:r>
        <w:tab/>
        <w:t>Ders Notları, Prof. Dr. Hilmi NAMLI, Balıkesir Üniversitesi, http://w3.balikesir.edu.tr/~hnamli//orgkim.htm  (Son erişim tarihi: 15.01.2020)</w:t>
      </w:r>
    </w:p>
    <w:p w:rsidR="00367DC4" w:rsidRPr="0059637E" w:rsidRDefault="00367DC4" w:rsidP="0059637E"/>
    <w:sectPr w:rsidR="00367DC4" w:rsidRPr="0059637E" w:rsidSect="00DA54D5">
      <w:headerReference w:type="default" r:id="rId14"/>
      <w:footerReference w:type="default" r:id="rId15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D71" w:rsidRDefault="00AA5D71" w:rsidP="008F056E">
      <w:r>
        <w:separator/>
      </w:r>
    </w:p>
  </w:endnote>
  <w:endnote w:type="continuationSeparator" w:id="0">
    <w:p w:rsidR="00AA5D71" w:rsidRDefault="00AA5D71" w:rsidP="008F0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D71" w:rsidRDefault="00AA5D71" w:rsidP="008F056E">
      <w:r>
        <w:separator/>
      </w:r>
    </w:p>
  </w:footnote>
  <w:footnote w:type="continuationSeparator" w:id="0">
    <w:p w:rsidR="00AA5D71" w:rsidRDefault="00AA5D71" w:rsidP="008F0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9585665"/>
      <w:docPartObj>
        <w:docPartGallery w:val="Page Numbers (Top of Page)"/>
        <w:docPartUnique/>
      </w:docPartObj>
    </w:sdtPr>
    <w:sdtContent>
      <w:p w:rsidR="00DA54D5" w:rsidRDefault="00CF75C4">
        <w:pPr>
          <w:pStyle w:val="stbilgi"/>
          <w:jc w:val="right"/>
        </w:pPr>
        <w:r>
          <w:fldChar w:fldCharType="begin"/>
        </w:r>
        <w:r w:rsidR="00DA54D5">
          <w:instrText>PAGE   \* MERGEFORMAT</w:instrText>
        </w:r>
        <w:r>
          <w:fldChar w:fldCharType="separate"/>
        </w:r>
        <w:r w:rsidR="00CF133D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B0B3D"/>
    <w:rsid w:val="00053CE1"/>
    <w:rsid w:val="0007602F"/>
    <w:rsid w:val="00123223"/>
    <w:rsid w:val="00166CA6"/>
    <w:rsid w:val="00203231"/>
    <w:rsid w:val="00253612"/>
    <w:rsid w:val="0034300B"/>
    <w:rsid w:val="00367DC4"/>
    <w:rsid w:val="00445673"/>
    <w:rsid w:val="004C0BF9"/>
    <w:rsid w:val="004F1064"/>
    <w:rsid w:val="00510AC7"/>
    <w:rsid w:val="00530A53"/>
    <w:rsid w:val="0059637E"/>
    <w:rsid w:val="006104FA"/>
    <w:rsid w:val="00627847"/>
    <w:rsid w:val="00733AA0"/>
    <w:rsid w:val="00744B69"/>
    <w:rsid w:val="00850AC7"/>
    <w:rsid w:val="008971AD"/>
    <w:rsid w:val="008E1CD4"/>
    <w:rsid w:val="008E31E5"/>
    <w:rsid w:val="008F056E"/>
    <w:rsid w:val="0092329A"/>
    <w:rsid w:val="00996EF1"/>
    <w:rsid w:val="009B4E24"/>
    <w:rsid w:val="009D3CE4"/>
    <w:rsid w:val="009E681D"/>
    <w:rsid w:val="009F15C0"/>
    <w:rsid w:val="00A71954"/>
    <w:rsid w:val="00A73EA4"/>
    <w:rsid w:val="00A75DB3"/>
    <w:rsid w:val="00AA5D71"/>
    <w:rsid w:val="00AD5D45"/>
    <w:rsid w:val="00AE5DFC"/>
    <w:rsid w:val="00B00601"/>
    <w:rsid w:val="00BA03CA"/>
    <w:rsid w:val="00BA7B7A"/>
    <w:rsid w:val="00BB0B3D"/>
    <w:rsid w:val="00C12094"/>
    <w:rsid w:val="00CF133D"/>
    <w:rsid w:val="00CF75C4"/>
    <w:rsid w:val="00D4406B"/>
    <w:rsid w:val="00DA54D5"/>
    <w:rsid w:val="00DE582A"/>
    <w:rsid w:val="00E33FF1"/>
    <w:rsid w:val="00E371F5"/>
    <w:rsid w:val="00EB1057"/>
    <w:rsid w:val="00EE4659"/>
    <w:rsid w:val="00EF6054"/>
    <w:rsid w:val="00F03C3E"/>
    <w:rsid w:val="00F8641A"/>
    <w:rsid w:val="00FC5277"/>
    <w:rsid w:val="00FF1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man%20g&#252;l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97CEE2BDBD34BA98A5ACCE758DBBC3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135AE9-0EC5-4C4C-90EF-7BF0CF90E6BA}"/>
      </w:docPartPr>
      <w:docPartBody>
        <w:p w:rsidR="00B023A5" w:rsidRDefault="00851C53">
          <w:pPr>
            <w:pStyle w:val="897CEE2BDBD34BA98A5ACCE758DBBC36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51C53"/>
    <w:rsid w:val="000C3744"/>
    <w:rsid w:val="00640DFD"/>
    <w:rsid w:val="00851C53"/>
    <w:rsid w:val="00B0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3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023A5"/>
    <w:rPr>
      <w:color w:val="808080"/>
    </w:rPr>
  </w:style>
  <w:style w:type="paragraph" w:customStyle="1" w:styleId="897CEE2BDBD34BA98A5ACCE758DBBC36">
    <w:name w:val="897CEE2BDBD34BA98A5ACCE758DBBC36"/>
    <w:rsid w:val="00B023A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580ACA-5BDB-4529-832F-0D596ED93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1</TotalTime>
  <Pages>6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 gül</dc:creator>
  <cp:lastModifiedBy>osman gül</cp:lastModifiedBy>
  <cp:revision>4</cp:revision>
  <cp:lastPrinted>2016-04-01T08:51:00Z</cp:lastPrinted>
  <dcterms:created xsi:type="dcterms:W3CDTF">2020-01-15T06:44:00Z</dcterms:created>
  <dcterms:modified xsi:type="dcterms:W3CDTF">2020-01-15T06:45:00Z</dcterms:modified>
</cp:coreProperties>
</file>