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81D" w:rsidRDefault="009E681D"/>
    <w:p w:rsidR="00F93304" w:rsidRDefault="00F93304" w:rsidP="00F93304">
      <w:pPr>
        <w:pStyle w:val="KapakStili"/>
        <w:numPr>
          <w:ilvl w:val="0"/>
          <w:numId w:val="0"/>
        </w:numPr>
        <w:ind w:left="-426"/>
      </w:pPr>
      <w:r>
        <w:t>Eğitim Fakültesi</w:t>
      </w:r>
    </w:p>
    <w:p w:rsidR="00F93304" w:rsidRDefault="00F93304" w:rsidP="00F93304">
      <w:pPr>
        <w:pStyle w:val="KapakStili"/>
        <w:numPr>
          <w:ilvl w:val="0"/>
          <w:numId w:val="0"/>
        </w:numPr>
        <w:ind w:left="142"/>
      </w:pPr>
      <w:r>
        <w:t>Güzel sanatlar Eğitimi Bölümü/ Resim- İş Eğitimi Anabilim Dalı</w:t>
      </w:r>
    </w:p>
    <w:p w:rsidR="004C0BF9" w:rsidRDefault="00F93304" w:rsidP="00203231">
      <w:pPr>
        <w:pStyle w:val="KapakStili"/>
        <w:numPr>
          <w:ilvl w:val="0"/>
          <w:numId w:val="0"/>
        </w:numPr>
        <w:ind w:left="142"/>
      </w:pPr>
      <w:r>
        <w:t>Temel Tasarım II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F93304" w:rsidP="00203231">
      <w:pPr>
        <w:pStyle w:val="KapakStili"/>
        <w:numPr>
          <w:ilvl w:val="0"/>
          <w:numId w:val="0"/>
        </w:numPr>
        <w:ind w:left="142"/>
      </w:pPr>
      <w:r>
        <w:t>Ara Sınav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DC6E26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A0708AC270464AC9A89B16CCAF3FCECC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Content>
          <w:r w:rsidR="00F93304">
            <w:t>9</w:t>
          </w:r>
        </w:sdtContent>
      </w:sdt>
      <w:r w:rsidR="00BA03CA">
        <w:t>.Hafta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E371F5" w:rsidRDefault="00F93304" w:rsidP="00E371F5">
      <w:r>
        <w:lastRenderedPageBreak/>
        <w:t xml:space="preserve">1) Nüans- Ara renk armonisi </w:t>
      </w:r>
    </w:p>
    <w:p w:rsidR="00F93304" w:rsidRDefault="00F93304" w:rsidP="00E371F5">
      <w:r>
        <w:t xml:space="preserve">Uygulama </w:t>
      </w:r>
    </w:p>
    <w:p w:rsidR="00F93304" w:rsidRDefault="00F93304" w:rsidP="00E371F5">
      <w:r>
        <w:t>Natürmort</w:t>
      </w:r>
    </w:p>
    <w:p w:rsidR="00F93304" w:rsidRDefault="00F93304" w:rsidP="00E371F5">
      <w:r>
        <w:t>GUAJ Boya, araç ve gereçleri</w:t>
      </w:r>
    </w:p>
    <w:p w:rsidR="00F93304" w:rsidRPr="00E371F5" w:rsidRDefault="00F93304" w:rsidP="00E371F5">
      <w:r>
        <w:t>2) Dosya Sunumu</w:t>
      </w:r>
    </w:p>
    <w:p w:rsidR="0059637E" w:rsidRPr="0059637E" w:rsidRDefault="0059637E" w:rsidP="0059637E"/>
    <w:sectPr w:rsidR="0059637E" w:rsidRPr="0059637E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35BD" w:rsidRDefault="007235BD" w:rsidP="008F056E">
      <w:r>
        <w:separator/>
      </w:r>
    </w:p>
  </w:endnote>
  <w:endnote w:type="continuationSeparator" w:id="1">
    <w:p w:rsidR="007235BD" w:rsidRDefault="007235BD" w:rsidP="008F0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35BD" w:rsidRDefault="007235BD" w:rsidP="008F056E">
      <w:r>
        <w:separator/>
      </w:r>
    </w:p>
  </w:footnote>
  <w:footnote w:type="continuationSeparator" w:id="1">
    <w:p w:rsidR="007235BD" w:rsidRDefault="007235BD" w:rsidP="008F05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9585665"/>
      <w:docPartObj>
        <w:docPartGallery w:val="Page Numbers (Top of Page)"/>
        <w:docPartUnique/>
      </w:docPartObj>
    </w:sdtPr>
    <w:sdtContent>
      <w:p w:rsidR="00DA54D5" w:rsidRDefault="00DC6E26">
        <w:pPr>
          <w:pStyle w:val="stbilgi"/>
          <w:jc w:val="right"/>
        </w:pPr>
        <w:r>
          <w:fldChar w:fldCharType="begin"/>
        </w:r>
        <w:r w:rsidR="00DA54D5">
          <w:instrText>PAGE   \* MERGEFORMAT</w:instrText>
        </w:r>
        <w:r>
          <w:fldChar w:fldCharType="separate"/>
        </w:r>
        <w:r w:rsidR="00F93304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ocumentProtection w:edit="forms" w:enforcement="0"/>
  <w:defaultTabStop w:val="720"/>
  <w:hyphenationZone w:val="425"/>
  <w:doNotShadeFormData/>
  <w:characterSpacingControl w:val="doNotCompress"/>
  <w:savePreviewPicture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05F82"/>
    <w:rsid w:val="00053CE1"/>
    <w:rsid w:val="00166CA6"/>
    <w:rsid w:val="00203231"/>
    <w:rsid w:val="00205F82"/>
    <w:rsid w:val="00253612"/>
    <w:rsid w:val="002A1818"/>
    <w:rsid w:val="004C0BF9"/>
    <w:rsid w:val="004F1064"/>
    <w:rsid w:val="0059637E"/>
    <w:rsid w:val="007235BD"/>
    <w:rsid w:val="00744B69"/>
    <w:rsid w:val="00850AC7"/>
    <w:rsid w:val="008971AD"/>
    <w:rsid w:val="008E31E5"/>
    <w:rsid w:val="008F056E"/>
    <w:rsid w:val="009D3CE4"/>
    <w:rsid w:val="009E681D"/>
    <w:rsid w:val="00A71954"/>
    <w:rsid w:val="00BA03CA"/>
    <w:rsid w:val="00BA7B7A"/>
    <w:rsid w:val="00BC3CB2"/>
    <w:rsid w:val="00DA54D5"/>
    <w:rsid w:val="00DC6E26"/>
    <w:rsid w:val="00DE582A"/>
    <w:rsid w:val="00E371F5"/>
    <w:rsid w:val="00F03C3E"/>
    <w:rsid w:val="00F8641A"/>
    <w:rsid w:val="00F93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per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0708AC270464AC9A89B16CCAF3FCEC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6CF9F6B-4094-454A-BC12-21A02698B162}"/>
      </w:docPartPr>
      <w:docPartBody>
        <w:p w:rsidR="00286186" w:rsidRDefault="006A0E1C">
          <w:pPr>
            <w:pStyle w:val="A0708AC270464AC9A89B16CCAF3FCECC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A0E1C"/>
    <w:rsid w:val="00286186"/>
    <w:rsid w:val="006A0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18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286186"/>
    <w:rPr>
      <w:color w:val="808080"/>
    </w:rPr>
  </w:style>
  <w:style w:type="paragraph" w:customStyle="1" w:styleId="A0708AC270464AC9A89B16CCAF3FCECC">
    <w:name w:val="A0708AC270464AC9A89B16CCAF3FCECC"/>
    <w:rsid w:val="0028618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A9C803-1CA3-4A95-BE3C-0396CA7B8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4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Casper</cp:lastModifiedBy>
  <cp:revision>2</cp:revision>
  <cp:lastPrinted>2016-04-01T08:51:00Z</cp:lastPrinted>
  <dcterms:created xsi:type="dcterms:W3CDTF">2020-03-20T19:51:00Z</dcterms:created>
  <dcterms:modified xsi:type="dcterms:W3CDTF">2020-03-20T19:51:00Z</dcterms:modified>
</cp:coreProperties>
</file>