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F45780" w:rsidP="00203231">
      <w:pPr>
        <w:pStyle w:val="KapakStili"/>
        <w:numPr>
          <w:ilvl w:val="0"/>
          <w:numId w:val="0"/>
        </w:numPr>
        <w:ind w:left="284"/>
      </w:pPr>
      <w:r>
        <w:t>SOSYAL BİLİMLER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F45780" w:rsidP="00203231">
      <w:pPr>
        <w:pStyle w:val="KapakStili"/>
        <w:numPr>
          <w:ilvl w:val="0"/>
          <w:numId w:val="0"/>
        </w:numPr>
        <w:ind w:left="142"/>
      </w:pPr>
      <w:r>
        <w:t>KAMU YÖNETİMİ ANABİLİM DALI</w:t>
      </w:r>
    </w:p>
    <w:p w:rsidR="00F45780" w:rsidRPr="00BA03CA" w:rsidRDefault="00F45780" w:rsidP="00203231">
      <w:pPr>
        <w:pStyle w:val="KapakStili"/>
        <w:numPr>
          <w:ilvl w:val="0"/>
          <w:numId w:val="0"/>
        </w:numPr>
        <w:ind w:left="142"/>
      </w:pPr>
      <w:r>
        <w:t>Doktora Programı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F45780" w:rsidRDefault="00F45780" w:rsidP="00203231">
      <w:pPr>
        <w:pStyle w:val="KapakStili"/>
        <w:numPr>
          <w:ilvl w:val="0"/>
          <w:numId w:val="0"/>
        </w:numPr>
        <w:ind w:left="142"/>
      </w:pPr>
      <w:r>
        <w:t xml:space="preserve">DERS: </w:t>
      </w:r>
    </w:p>
    <w:p w:rsidR="004C0BF9" w:rsidRDefault="00F45780" w:rsidP="00203231">
      <w:pPr>
        <w:pStyle w:val="KapakStili"/>
        <w:numPr>
          <w:ilvl w:val="0"/>
          <w:numId w:val="0"/>
        </w:numPr>
        <w:ind w:left="142"/>
      </w:pPr>
      <w:r>
        <w:t>Modern Devlet Kuramları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</w:p>
    <w:p w:rsidR="004C0BF9" w:rsidRDefault="00F45780" w:rsidP="00F8641A">
      <w:pPr>
        <w:pStyle w:val="KapakStili"/>
        <w:numPr>
          <w:ilvl w:val="0"/>
          <w:numId w:val="0"/>
        </w:numPr>
        <w:ind w:left="-426"/>
      </w:pPr>
      <w:r>
        <w:t>Giriş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3112FB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14B09416894B538190E7493C0E06D3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090F75">
            <w:t>12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59637E" w:rsidRDefault="0059637E" w:rsidP="0059637E">
      <w:pPr>
        <w:rPr>
          <w:b/>
        </w:rPr>
      </w:pPr>
    </w:p>
    <w:p w:rsidR="0055234B" w:rsidRDefault="0055234B" w:rsidP="0059637E">
      <w:pPr>
        <w:rPr>
          <w:b/>
        </w:rPr>
      </w:pPr>
    </w:p>
    <w:p w:rsidR="0055234B" w:rsidRDefault="0055234B" w:rsidP="0059637E">
      <w:pPr>
        <w:rPr>
          <w:b/>
        </w:rPr>
      </w:pPr>
    </w:p>
    <w:p w:rsidR="0055234B" w:rsidRDefault="001047BD" w:rsidP="0059637E">
      <w:pPr>
        <w:rPr>
          <w:b/>
        </w:rPr>
      </w:pPr>
      <w:r>
        <w:rPr>
          <w:b/>
        </w:rPr>
        <w:t xml:space="preserve">Türkiye’de </w:t>
      </w:r>
      <w:r w:rsidR="00BC6AFE">
        <w:rPr>
          <w:b/>
        </w:rPr>
        <w:t xml:space="preserve">Modern Devletin Oluşumu: </w:t>
      </w:r>
      <w:r w:rsidR="00090F75">
        <w:rPr>
          <w:b/>
        </w:rPr>
        <w:t>Türkiye Cumhuriyeti</w:t>
      </w:r>
    </w:p>
    <w:p w:rsidR="00857E05" w:rsidRDefault="00857E05" w:rsidP="0059637E">
      <w:pPr>
        <w:rPr>
          <w:b/>
        </w:rPr>
      </w:pPr>
    </w:p>
    <w:p w:rsidR="00677225" w:rsidRDefault="00090F75" w:rsidP="005F6771">
      <w:pPr>
        <w:pStyle w:val="ListeParagraf"/>
        <w:numPr>
          <w:ilvl w:val="0"/>
          <w:numId w:val="10"/>
        </w:numPr>
        <w:spacing w:before="120"/>
        <w:contextualSpacing w:val="0"/>
      </w:pPr>
      <w:r>
        <w:t>Ulusal Bütünleşme Süreci</w:t>
      </w:r>
    </w:p>
    <w:p w:rsidR="00677225" w:rsidRDefault="00090F75" w:rsidP="00677225">
      <w:pPr>
        <w:pStyle w:val="ListeParagraf"/>
        <w:numPr>
          <w:ilvl w:val="0"/>
          <w:numId w:val="10"/>
        </w:numPr>
        <w:spacing w:before="120"/>
        <w:contextualSpacing w:val="0"/>
      </w:pPr>
      <w:r>
        <w:t>Küresel Kapitalizme Uyarlanma Süreci</w:t>
      </w:r>
    </w:p>
    <w:p w:rsidR="0055234B" w:rsidRDefault="0055234B" w:rsidP="0059637E">
      <w:pPr>
        <w:rPr>
          <w:b/>
        </w:rPr>
      </w:pPr>
    </w:p>
    <w:p w:rsidR="0055234B" w:rsidRDefault="0055234B" w:rsidP="0059637E">
      <w:pPr>
        <w:rPr>
          <w:b/>
        </w:rPr>
      </w:pPr>
    </w:p>
    <w:p w:rsidR="0055234B" w:rsidRPr="0055234B" w:rsidRDefault="0055234B" w:rsidP="0059637E">
      <w:pPr>
        <w:rPr>
          <w:b/>
          <w:u w:val="single"/>
        </w:rPr>
      </w:pPr>
      <w:r w:rsidRPr="0055234B">
        <w:rPr>
          <w:b/>
          <w:u w:val="single"/>
        </w:rPr>
        <w:t>Kaynaklar</w:t>
      </w:r>
    </w:p>
    <w:p w:rsidR="0055234B" w:rsidRDefault="0055234B" w:rsidP="0059637E">
      <w:pPr>
        <w:rPr>
          <w:b/>
        </w:rPr>
      </w:pPr>
    </w:p>
    <w:p w:rsidR="0071317B" w:rsidRDefault="00677225" w:rsidP="00677225">
      <w:pPr>
        <w:ind w:left="567" w:hanging="567"/>
        <w:jc w:val="both"/>
      </w:pPr>
      <w:r>
        <w:t xml:space="preserve">Nuray E. Keskin, </w:t>
      </w:r>
      <w:r w:rsidRPr="00677225">
        <w:rPr>
          <w:i/>
        </w:rPr>
        <w:t>Türkiye’de Devletin Toprak Üzerinde Örgütlenmesi,</w:t>
      </w:r>
      <w:r>
        <w:t xml:space="preserve"> Tan Kitabevi, 2013, s. </w:t>
      </w:r>
      <w:r w:rsidR="00090F75">
        <w:t xml:space="preserve">241-268. </w:t>
      </w:r>
      <w:bookmarkStart w:id="0" w:name="_GoBack"/>
      <w:bookmarkEnd w:id="0"/>
    </w:p>
    <w:p w:rsidR="00090F75" w:rsidRDefault="00090F75" w:rsidP="00677225">
      <w:pPr>
        <w:ind w:left="567" w:hanging="567"/>
        <w:jc w:val="both"/>
      </w:pPr>
    </w:p>
    <w:p w:rsidR="00090F75" w:rsidRDefault="00090F75" w:rsidP="00677225">
      <w:pPr>
        <w:ind w:left="567" w:hanging="567"/>
        <w:jc w:val="both"/>
      </w:pPr>
      <w:r>
        <w:t xml:space="preserve">Birgül A. Güler, </w:t>
      </w:r>
      <w:r w:rsidRPr="00090F75">
        <w:rPr>
          <w:i/>
        </w:rPr>
        <w:t>Yeni Sağ ve Devletin Değişimi,</w:t>
      </w:r>
      <w:r>
        <w:t xml:space="preserve"> İmge Kitabevi, 1996. </w:t>
      </w:r>
    </w:p>
    <w:p w:rsidR="00677225" w:rsidRDefault="00677225" w:rsidP="00677225">
      <w:pPr>
        <w:ind w:left="567" w:hanging="567"/>
        <w:jc w:val="both"/>
      </w:pPr>
    </w:p>
    <w:p w:rsidR="00677225" w:rsidRDefault="00677225" w:rsidP="0059637E"/>
    <w:p w:rsidR="00677225" w:rsidRDefault="00677225" w:rsidP="0059637E"/>
    <w:p w:rsidR="00677225" w:rsidRDefault="00677225" w:rsidP="0059637E"/>
    <w:p w:rsidR="00677225" w:rsidRDefault="00677225" w:rsidP="0059637E"/>
    <w:p w:rsidR="00677225" w:rsidRDefault="00677225" w:rsidP="0059637E"/>
    <w:p w:rsidR="00BC09F5" w:rsidRDefault="00BC09F5" w:rsidP="00BC09F5"/>
    <w:p w:rsidR="00BC6AFE" w:rsidRPr="00BC6AFE" w:rsidRDefault="00BC6AFE" w:rsidP="0059637E"/>
    <w:p w:rsidR="00BC6AFE" w:rsidRDefault="00BC6AFE" w:rsidP="0059637E">
      <w:pPr>
        <w:rPr>
          <w:b/>
        </w:rPr>
      </w:pPr>
    </w:p>
    <w:p w:rsidR="0055234B" w:rsidRPr="00E86290" w:rsidRDefault="0055234B" w:rsidP="0059637E"/>
    <w:sectPr w:rsidR="0055234B" w:rsidRPr="00E86290" w:rsidSect="00E86290">
      <w:footerReference w:type="default" r:id="rId11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2FB" w:rsidRDefault="003112FB" w:rsidP="008F056E">
      <w:r>
        <w:separator/>
      </w:r>
    </w:p>
  </w:endnote>
  <w:endnote w:type="continuationSeparator" w:id="0">
    <w:p w:rsidR="003112FB" w:rsidRDefault="003112FB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973" w:rsidRDefault="00B523C8">
    <w:pPr>
      <w:pStyle w:val="Altbilgi"/>
      <w:jc w:val="right"/>
    </w:pPr>
    <w:r>
      <w:fldChar w:fldCharType="begin"/>
    </w:r>
    <w:r>
      <w:instrText>PAGE   \* MERGEFORMAT</w:instrText>
    </w:r>
    <w:r>
      <w:fldChar w:fldCharType="separate"/>
    </w:r>
    <w:r w:rsidR="00090F75">
      <w:rPr>
        <w:noProof/>
      </w:rPr>
      <w:t>2</w:t>
    </w:r>
    <w:r>
      <w:fldChar w:fldCharType="end"/>
    </w:r>
  </w:p>
  <w:p w:rsidR="00B76973" w:rsidRDefault="003112F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2FB" w:rsidRDefault="003112FB" w:rsidP="008F056E">
      <w:r>
        <w:separator/>
      </w:r>
    </w:p>
  </w:footnote>
  <w:footnote w:type="continuationSeparator" w:id="0">
    <w:p w:rsidR="003112FB" w:rsidRDefault="003112FB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48E19AD"/>
    <w:multiLevelType w:val="hybridMultilevel"/>
    <w:tmpl w:val="9D20583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780"/>
    <w:rsid w:val="00053CE1"/>
    <w:rsid w:val="00090F75"/>
    <w:rsid w:val="000D1754"/>
    <w:rsid w:val="001047BD"/>
    <w:rsid w:val="00166CA6"/>
    <w:rsid w:val="001C66F5"/>
    <w:rsid w:val="001C7C0E"/>
    <w:rsid w:val="00203231"/>
    <w:rsid w:val="00253612"/>
    <w:rsid w:val="002F48D2"/>
    <w:rsid w:val="003112FB"/>
    <w:rsid w:val="00375622"/>
    <w:rsid w:val="004C0BF9"/>
    <w:rsid w:val="004F1064"/>
    <w:rsid w:val="0055234B"/>
    <w:rsid w:val="0059637E"/>
    <w:rsid w:val="005F6771"/>
    <w:rsid w:val="00677225"/>
    <w:rsid w:val="006C4002"/>
    <w:rsid w:val="0071317B"/>
    <w:rsid w:val="00744B69"/>
    <w:rsid w:val="00781FAC"/>
    <w:rsid w:val="007D577D"/>
    <w:rsid w:val="0080730C"/>
    <w:rsid w:val="00847333"/>
    <w:rsid w:val="00850AC7"/>
    <w:rsid w:val="008525E0"/>
    <w:rsid w:val="00857E05"/>
    <w:rsid w:val="008971AD"/>
    <w:rsid w:val="008E31E5"/>
    <w:rsid w:val="008F056E"/>
    <w:rsid w:val="009604C9"/>
    <w:rsid w:val="00964177"/>
    <w:rsid w:val="009D3CE4"/>
    <w:rsid w:val="009E681D"/>
    <w:rsid w:val="00A71954"/>
    <w:rsid w:val="00B179D9"/>
    <w:rsid w:val="00B523C8"/>
    <w:rsid w:val="00B75FC2"/>
    <w:rsid w:val="00BA03CA"/>
    <w:rsid w:val="00BA7B7A"/>
    <w:rsid w:val="00BC09F5"/>
    <w:rsid w:val="00BC6AFE"/>
    <w:rsid w:val="00CC6232"/>
    <w:rsid w:val="00D21884"/>
    <w:rsid w:val="00DA54D5"/>
    <w:rsid w:val="00DB251E"/>
    <w:rsid w:val="00DE582A"/>
    <w:rsid w:val="00DF354D"/>
    <w:rsid w:val="00E371F5"/>
    <w:rsid w:val="00E82ED9"/>
    <w:rsid w:val="00E86290"/>
    <w:rsid w:val="00E95093"/>
    <w:rsid w:val="00F03C3E"/>
    <w:rsid w:val="00F104BE"/>
    <w:rsid w:val="00F45780"/>
    <w:rsid w:val="00F85DC3"/>
    <w:rsid w:val="00F8641A"/>
    <w:rsid w:val="00F925A9"/>
    <w:rsid w:val="00FB30D3"/>
    <w:rsid w:val="00FB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290"/>
    <w:rPr>
      <w:rFonts w:ascii="Times New Roman" w:eastAsia="Times New Roman" w:hAnsi="Times New Roman" w:cs="Times New Roman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/>
      <w:ind w:firstLine="340"/>
      <w:jc w:val="both"/>
    </w:pPr>
    <w:rPr>
      <w:rFonts w:asciiTheme="minorHAnsi" w:eastAsiaTheme="minorEastAsia" w:hAnsiTheme="minorHAnsi" w:cstheme="minorBidi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iPriority w:val="99"/>
    <w:unhideWhenUsed/>
    <w:rsid w:val="008F056E"/>
    <w:pPr>
      <w:tabs>
        <w:tab w:val="center" w:pos="4153"/>
        <w:tab w:val="right" w:pos="8306"/>
      </w:tabs>
      <w:spacing w:after="120"/>
      <w:ind w:firstLine="340"/>
      <w:jc w:val="both"/>
    </w:pPr>
    <w:rPr>
      <w:rFonts w:asciiTheme="minorHAnsi" w:eastAsiaTheme="minorEastAsia" w:hAnsiTheme="minorHAnsi" w:cstheme="minorBid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/>
      <w:ind w:firstLine="340"/>
      <w:jc w:val="both"/>
    </w:pPr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/>
      <w:ind w:firstLine="340"/>
      <w:jc w:val="both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Vurgu">
    <w:name w:val="Emphasis"/>
    <w:uiPriority w:val="20"/>
    <w:qFormat/>
    <w:rsid w:val="00E86290"/>
    <w:rPr>
      <w:i/>
      <w:iCs/>
    </w:rPr>
  </w:style>
  <w:style w:type="paragraph" w:customStyle="1" w:styleId="Default">
    <w:name w:val="Default"/>
    <w:rsid w:val="00E86290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DipnotMetni">
    <w:name w:val="footnote text"/>
    <w:aliases w:val="dipnotmetni"/>
    <w:basedOn w:val="NormalWeb"/>
    <w:link w:val="DipnotMetniChar"/>
    <w:semiHidden/>
    <w:rsid w:val="00E86290"/>
    <w:pPr>
      <w:spacing w:after="40"/>
    </w:pPr>
    <w:rPr>
      <w:sz w:val="20"/>
      <w:szCs w:val="20"/>
      <w:lang w:val="en-AU"/>
    </w:rPr>
  </w:style>
  <w:style w:type="character" w:customStyle="1" w:styleId="DipnotMetniChar">
    <w:name w:val="Dipnot Metni Char"/>
    <w:aliases w:val="dipnotmetni Char"/>
    <w:basedOn w:val="VarsaylanParagrafYazTipi"/>
    <w:link w:val="DipnotMetni"/>
    <w:semiHidden/>
    <w:rsid w:val="00E86290"/>
    <w:rPr>
      <w:rFonts w:ascii="Times New Roman" w:eastAsia="Times New Roman" w:hAnsi="Times New Roman" w:cs="Times New Roman"/>
      <w:sz w:val="20"/>
      <w:szCs w:val="20"/>
      <w:lang w:val="en-AU" w:eastAsia="tr-TR"/>
    </w:rPr>
  </w:style>
  <w:style w:type="paragraph" w:styleId="NormalWeb">
    <w:name w:val="Normal (Web)"/>
    <w:basedOn w:val="Normal"/>
    <w:uiPriority w:val="99"/>
    <w:semiHidden/>
    <w:unhideWhenUsed/>
    <w:rsid w:val="00E86290"/>
  </w:style>
  <w:style w:type="paragraph" w:styleId="ListeParagraf">
    <w:name w:val="List Paragraph"/>
    <w:basedOn w:val="Normal"/>
    <w:uiPriority w:val="34"/>
    <w:qFormat/>
    <w:rsid w:val="005523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290"/>
    <w:rPr>
      <w:rFonts w:ascii="Times New Roman" w:eastAsia="Times New Roman" w:hAnsi="Times New Roman" w:cs="Times New Roman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/>
      <w:ind w:firstLine="340"/>
      <w:jc w:val="both"/>
    </w:pPr>
    <w:rPr>
      <w:rFonts w:asciiTheme="minorHAnsi" w:eastAsiaTheme="minorEastAsia" w:hAnsiTheme="minorHAnsi" w:cstheme="minorBidi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iPriority w:val="99"/>
    <w:unhideWhenUsed/>
    <w:rsid w:val="008F056E"/>
    <w:pPr>
      <w:tabs>
        <w:tab w:val="center" w:pos="4153"/>
        <w:tab w:val="right" w:pos="8306"/>
      </w:tabs>
      <w:spacing w:after="120"/>
      <w:ind w:firstLine="340"/>
      <w:jc w:val="both"/>
    </w:pPr>
    <w:rPr>
      <w:rFonts w:asciiTheme="minorHAnsi" w:eastAsiaTheme="minorEastAsia" w:hAnsiTheme="minorHAnsi" w:cstheme="minorBid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/>
      <w:ind w:firstLine="340"/>
      <w:jc w:val="both"/>
    </w:pPr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/>
      <w:ind w:firstLine="340"/>
      <w:jc w:val="both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Vurgu">
    <w:name w:val="Emphasis"/>
    <w:uiPriority w:val="20"/>
    <w:qFormat/>
    <w:rsid w:val="00E86290"/>
    <w:rPr>
      <w:i/>
      <w:iCs/>
    </w:rPr>
  </w:style>
  <w:style w:type="paragraph" w:customStyle="1" w:styleId="Default">
    <w:name w:val="Default"/>
    <w:rsid w:val="00E86290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DipnotMetni">
    <w:name w:val="footnote text"/>
    <w:aliases w:val="dipnotmetni"/>
    <w:basedOn w:val="NormalWeb"/>
    <w:link w:val="DipnotMetniChar"/>
    <w:semiHidden/>
    <w:rsid w:val="00E86290"/>
    <w:pPr>
      <w:spacing w:after="40"/>
    </w:pPr>
    <w:rPr>
      <w:sz w:val="20"/>
      <w:szCs w:val="20"/>
      <w:lang w:val="en-AU"/>
    </w:rPr>
  </w:style>
  <w:style w:type="character" w:customStyle="1" w:styleId="DipnotMetniChar">
    <w:name w:val="Dipnot Metni Char"/>
    <w:aliases w:val="dipnotmetni Char"/>
    <w:basedOn w:val="VarsaylanParagrafYazTipi"/>
    <w:link w:val="DipnotMetni"/>
    <w:semiHidden/>
    <w:rsid w:val="00E86290"/>
    <w:rPr>
      <w:rFonts w:ascii="Times New Roman" w:eastAsia="Times New Roman" w:hAnsi="Times New Roman" w:cs="Times New Roman"/>
      <w:sz w:val="20"/>
      <w:szCs w:val="20"/>
      <w:lang w:val="en-AU" w:eastAsia="tr-TR"/>
    </w:rPr>
  </w:style>
  <w:style w:type="paragraph" w:styleId="NormalWeb">
    <w:name w:val="Normal (Web)"/>
    <w:basedOn w:val="Normal"/>
    <w:uiPriority w:val="99"/>
    <w:semiHidden/>
    <w:unhideWhenUsed/>
    <w:rsid w:val="00E86290"/>
  </w:style>
  <w:style w:type="paragraph" w:styleId="ListeParagraf">
    <w:name w:val="List Paragraph"/>
    <w:basedOn w:val="Normal"/>
    <w:uiPriority w:val="34"/>
    <w:qFormat/>
    <w:rsid w:val="005523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8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a4-antetli-sablon.dotx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14B09416894B538190E7493C0E06D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CAE6FC2-3921-407B-B80C-4DAEA7DFF1BD}"/>
      </w:docPartPr>
      <w:docPartBody>
        <w:p w:rsidR="00E228A9" w:rsidRDefault="005A3D0D">
          <w:pPr>
            <w:pStyle w:val="F014B09416894B538190E7493C0E06D3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D0D"/>
    <w:rsid w:val="00001350"/>
    <w:rsid w:val="004B7D70"/>
    <w:rsid w:val="005A3D0D"/>
    <w:rsid w:val="005F0C42"/>
    <w:rsid w:val="00620FE4"/>
    <w:rsid w:val="0076663C"/>
    <w:rsid w:val="008D2B5A"/>
    <w:rsid w:val="009F71CB"/>
    <w:rsid w:val="00AF6210"/>
    <w:rsid w:val="00E2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14B09416894B538190E7493C0E06D3">
    <w:name w:val="F014B09416894B538190E7493C0E06D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14B09416894B538190E7493C0E06D3">
    <w:name w:val="F014B09416894B538190E7493C0E06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C5874B-5452-49DB-9EDB-20C6728D6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a4-antetli-sablon.dotx</Template>
  <TotalTime>3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2016-04-01T08:51:00Z</cp:lastPrinted>
  <dcterms:created xsi:type="dcterms:W3CDTF">2020-03-19T12:37:00Z</dcterms:created>
  <dcterms:modified xsi:type="dcterms:W3CDTF">2020-03-19T12:40:00Z</dcterms:modified>
</cp:coreProperties>
</file>