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F45780" w:rsidP="00203231">
      <w:pPr>
        <w:pStyle w:val="KapakStili"/>
        <w:numPr>
          <w:ilvl w:val="0"/>
          <w:numId w:val="0"/>
        </w:numPr>
        <w:ind w:left="284"/>
      </w:pPr>
      <w:r>
        <w:t>SOSYAL BİLİMLER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F45780" w:rsidP="00203231">
      <w:pPr>
        <w:pStyle w:val="KapakStili"/>
        <w:numPr>
          <w:ilvl w:val="0"/>
          <w:numId w:val="0"/>
        </w:numPr>
        <w:ind w:left="142"/>
      </w:pPr>
      <w:r>
        <w:t>KAMU YÖNETİMİ ANABİLİM DALI</w:t>
      </w:r>
    </w:p>
    <w:p w:rsidR="00F45780" w:rsidRPr="00BA03CA" w:rsidRDefault="00F45780" w:rsidP="00203231">
      <w:pPr>
        <w:pStyle w:val="KapakStili"/>
        <w:numPr>
          <w:ilvl w:val="0"/>
          <w:numId w:val="0"/>
        </w:numPr>
        <w:ind w:left="142"/>
      </w:pPr>
      <w:r>
        <w:t>Doktora Programı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F45780" w:rsidRDefault="00F45780" w:rsidP="00203231">
      <w:pPr>
        <w:pStyle w:val="KapakStili"/>
        <w:numPr>
          <w:ilvl w:val="0"/>
          <w:numId w:val="0"/>
        </w:numPr>
        <w:ind w:left="142"/>
      </w:pPr>
      <w:r>
        <w:t xml:space="preserve">DERS: </w:t>
      </w:r>
    </w:p>
    <w:p w:rsidR="004C0BF9" w:rsidRDefault="00F45780" w:rsidP="00203231">
      <w:pPr>
        <w:pStyle w:val="KapakStili"/>
        <w:numPr>
          <w:ilvl w:val="0"/>
          <w:numId w:val="0"/>
        </w:numPr>
        <w:ind w:left="142"/>
      </w:pPr>
      <w:r>
        <w:t>Modern Devlet Kuramları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C0BF9" w:rsidP="00203231">
      <w:pPr>
        <w:pStyle w:val="KapakStili"/>
        <w:numPr>
          <w:ilvl w:val="0"/>
          <w:numId w:val="0"/>
        </w:numPr>
        <w:ind w:left="142"/>
      </w:pPr>
    </w:p>
    <w:p w:rsidR="004C0BF9" w:rsidRDefault="00F45780" w:rsidP="00F8641A">
      <w:pPr>
        <w:pStyle w:val="KapakStili"/>
        <w:numPr>
          <w:ilvl w:val="0"/>
          <w:numId w:val="0"/>
        </w:numPr>
        <w:ind w:left="-426"/>
      </w:pPr>
      <w:r>
        <w:t>Giriş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627470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14B09416894B538190E7493C0E06D3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4422C5">
            <w:t>14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59637E" w:rsidRDefault="0059637E" w:rsidP="0059637E">
      <w:pPr>
        <w:rPr>
          <w:b/>
        </w:rPr>
      </w:pPr>
    </w:p>
    <w:p w:rsidR="0055234B" w:rsidRDefault="0055234B" w:rsidP="0059637E">
      <w:pPr>
        <w:rPr>
          <w:b/>
        </w:rPr>
      </w:pPr>
    </w:p>
    <w:p w:rsidR="0055234B" w:rsidRDefault="0055234B" w:rsidP="0059637E">
      <w:pPr>
        <w:rPr>
          <w:b/>
        </w:rPr>
      </w:pPr>
    </w:p>
    <w:p w:rsidR="00857E05" w:rsidRDefault="004422C5" w:rsidP="0059637E">
      <w:pPr>
        <w:rPr>
          <w:b/>
        </w:rPr>
      </w:pPr>
      <w:r>
        <w:rPr>
          <w:b/>
        </w:rPr>
        <w:t>Dersin Değerlendirilmesi</w:t>
      </w:r>
    </w:p>
    <w:p w:rsidR="004422C5" w:rsidRDefault="004422C5" w:rsidP="0059637E">
      <w:pPr>
        <w:rPr>
          <w:b/>
        </w:rPr>
      </w:pPr>
    </w:p>
    <w:p w:rsidR="00CB4303" w:rsidRDefault="004422C5" w:rsidP="005F6771">
      <w:pPr>
        <w:pStyle w:val="ListeParagraf"/>
        <w:numPr>
          <w:ilvl w:val="0"/>
          <w:numId w:val="10"/>
        </w:numPr>
        <w:spacing w:before="120"/>
        <w:contextualSpacing w:val="0"/>
      </w:pPr>
      <w:r>
        <w:t>Dönemin değerlendirilmesi ve geri bildirimler</w:t>
      </w:r>
    </w:p>
    <w:p w:rsidR="00677225" w:rsidRDefault="004422C5" w:rsidP="005F6771">
      <w:pPr>
        <w:pStyle w:val="ListeParagraf"/>
        <w:numPr>
          <w:ilvl w:val="0"/>
          <w:numId w:val="10"/>
        </w:numPr>
        <w:spacing w:before="120"/>
        <w:contextualSpacing w:val="0"/>
      </w:pPr>
      <w:r>
        <w:t>Dönem sonu sınavı</w:t>
      </w:r>
    </w:p>
    <w:p w:rsidR="0055234B" w:rsidRDefault="0055234B" w:rsidP="0059637E">
      <w:pPr>
        <w:rPr>
          <w:b/>
        </w:rPr>
      </w:pPr>
    </w:p>
    <w:p w:rsidR="0055234B" w:rsidRDefault="0055234B" w:rsidP="0059637E">
      <w:pPr>
        <w:rPr>
          <w:b/>
        </w:rPr>
      </w:pPr>
    </w:p>
    <w:p w:rsidR="00677225" w:rsidRDefault="00677225" w:rsidP="0059637E">
      <w:bookmarkStart w:id="0" w:name="_GoBack"/>
      <w:bookmarkEnd w:id="0"/>
    </w:p>
    <w:p w:rsidR="00677225" w:rsidRDefault="00677225" w:rsidP="0059637E"/>
    <w:p w:rsidR="00677225" w:rsidRDefault="00677225" w:rsidP="0059637E"/>
    <w:p w:rsidR="00677225" w:rsidRDefault="00677225" w:rsidP="0059637E"/>
    <w:p w:rsidR="00677225" w:rsidRDefault="00677225" w:rsidP="0059637E"/>
    <w:p w:rsidR="00BC09F5" w:rsidRDefault="00BC09F5" w:rsidP="00BC09F5"/>
    <w:p w:rsidR="00BC6AFE" w:rsidRPr="00BC6AFE" w:rsidRDefault="00BC6AFE" w:rsidP="0059637E"/>
    <w:p w:rsidR="00BC6AFE" w:rsidRDefault="00BC6AFE" w:rsidP="0059637E">
      <w:pPr>
        <w:rPr>
          <w:b/>
        </w:rPr>
      </w:pPr>
    </w:p>
    <w:p w:rsidR="0055234B" w:rsidRPr="00E86290" w:rsidRDefault="0055234B" w:rsidP="0059637E"/>
    <w:sectPr w:rsidR="0055234B" w:rsidRPr="00E86290" w:rsidSect="00E86290">
      <w:footerReference w:type="default" r:id="rId11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470" w:rsidRDefault="00627470" w:rsidP="008F056E">
      <w:r>
        <w:separator/>
      </w:r>
    </w:p>
  </w:endnote>
  <w:endnote w:type="continuationSeparator" w:id="0">
    <w:p w:rsidR="00627470" w:rsidRDefault="00627470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973" w:rsidRDefault="00B523C8">
    <w:pPr>
      <w:pStyle w:val="Altbilgi"/>
      <w:jc w:val="right"/>
    </w:pPr>
    <w:r>
      <w:fldChar w:fldCharType="begin"/>
    </w:r>
    <w:r>
      <w:instrText>PAGE   \* MERGEFORMAT</w:instrText>
    </w:r>
    <w:r>
      <w:fldChar w:fldCharType="separate"/>
    </w:r>
    <w:r w:rsidR="004422C5">
      <w:rPr>
        <w:noProof/>
      </w:rPr>
      <w:t>2</w:t>
    </w:r>
    <w:r>
      <w:fldChar w:fldCharType="end"/>
    </w:r>
  </w:p>
  <w:p w:rsidR="00B76973" w:rsidRDefault="0062747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470" w:rsidRDefault="00627470" w:rsidP="008F056E">
      <w:r>
        <w:separator/>
      </w:r>
    </w:p>
  </w:footnote>
  <w:footnote w:type="continuationSeparator" w:id="0">
    <w:p w:rsidR="00627470" w:rsidRDefault="00627470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48E19AD"/>
    <w:multiLevelType w:val="hybridMultilevel"/>
    <w:tmpl w:val="9D20583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780"/>
    <w:rsid w:val="00053CE1"/>
    <w:rsid w:val="00090F75"/>
    <w:rsid w:val="000B609F"/>
    <w:rsid w:val="000D1754"/>
    <w:rsid w:val="00101BA1"/>
    <w:rsid w:val="001047BD"/>
    <w:rsid w:val="00166CA6"/>
    <w:rsid w:val="001C66F5"/>
    <w:rsid w:val="001C7C0E"/>
    <w:rsid w:val="00203231"/>
    <w:rsid w:val="00253612"/>
    <w:rsid w:val="002F48D2"/>
    <w:rsid w:val="00375622"/>
    <w:rsid w:val="004422C5"/>
    <w:rsid w:val="004C0BF9"/>
    <w:rsid w:val="004F1064"/>
    <w:rsid w:val="0055234B"/>
    <w:rsid w:val="0059637E"/>
    <w:rsid w:val="005F6771"/>
    <w:rsid w:val="00627470"/>
    <w:rsid w:val="00677225"/>
    <w:rsid w:val="006C4002"/>
    <w:rsid w:val="0071317B"/>
    <w:rsid w:val="00744B69"/>
    <w:rsid w:val="00781FAC"/>
    <w:rsid w:val="007D577D"/>
    <w:rsid w:val="0080730C"/>
    <w:rsid w:val="00847333"/>
    <w:rsid w:val="00850AC7"/>
    <w:rsid w:val="008525E0"/>
    <w:rsid w:val="00857E05"/>
    <w:rsid w:val="008971AD"/>
    <w:rsid w:val="008E31E5"/>
    <w:rsid w:val="008F056E"/>
    <w:rsid w:val="009604C9"/>
    <w:rsid w:val="00964177"/>
    <w:rsid w:val="009D3CE4"/>
    <w:rsid w:val="009E681D"/>
    <w:rsid w:val="00A71954"/>
    <w:rsid w:val="00B179D9"/>
    <w:rsid w:val="00B523C8"/>
    <w:rsid w:val="00B75FC2"/>
    <w:rsid w:val="00BA03CA"/>
    <w:rsid w:val="00BA7B7A"/>
    <w:rsid w:val="00BC09F5"/>
    <w:rsid w:val="00BC6AFE"/>
    <w:rsid w:val="00CB4303"/>
    <w:rsid w:val="00CC6232"/>
    <w:rsid w:val="00D21884"/>
    <w:rsid w:val="00DA54D5"/>
    <w:rsid w:val="00DB251E"/>
    <w:rsid w:val="00DE582A"/>
    <w:rsid w:val="00DF354D"/>
    <w:rsid w:val="00E371F5"/>
    <w:rsid w:val="00E82ED9"/>
    <w:rsid w:val="00E86290"/>
    <w:rsid w:val="00E95093"/>
    <w:rsid w:val="00F03C3E"/>
    <w:rsid w:val="00F104BE"/>
    <w:rsid w:val="00F45780"/>
    <w:rsid w:val="00F85DC3"/>
    <w:rsid w:val="00F8641A"/>
    <w:rsid w:val="00F925A9"/>
    <w:rsid w:val="00FB30D3"/>
    <w:rsid w:val="00FB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290"/>
    <w:rPr>
      <w:rFonts w:ascii="Times New Roman" w:eastAsia="Times New Roman" w:hAnsi="Times New Roman" w:cs="Times New Roman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US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/>
      <w:ind w:firstLine="340"/>
      <w:jc w:val="both"/>
    </w:pPr>
    <w:rPr>
      <w:rFonts w:asciiTheme="minorHAnsi" w:eastAsiaTheme="minorEastAsia" w:hAnsiTheme="minorHAnsi" w:cstheme="minorBidi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iPriority w:val="99"/>
    <w:unhideWhenUsed/>
    <w:rsid w:val="008F056E"/>
    <w:pPr>
      <w:tabs>
        <w:tab w:val="center" w:pos="4153"/>
        <w:tab w:val="right" w:pos="8306"/>
      </w:tabs>
      <w:spacing w:after="120"/>
      <w:ind w:firstLine="340"/>
      <w:jc w:val="both"/>
    </w:pPr>
    <w:rPr>
      <w:rFonts w:asciiTheme="minorHAnsi" w:eastAsiaTheme="minorEastAsia" w:hAnsiTheme="minorHAnsi" w:cstheme="minorBidi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/>
      <w:ind w:firstLine="340"/>
      <w:jc w:val="both"/>
    </w:pPr>
    <w:rPr>
      <w:rFonts w:ascii="Lucida Grande" w:eastAsiaTheme="minorEastAsia" w:hAnsi="Lucida Grande" w:cs="Lucida Grande"/>
      <w:sz w:val="18"/>
      <w:szCs w:val="18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/>
      <w:ind w:firstLine="340"/>
      <w:jc w:val="both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Vurgu">
    <w:name w:val="Emphasis"/>
    <w:uiPriority w:val="20"/>
    <w:qFormat/>
    <w:rsid w:val="00E86290"/>
    <w:rPr>
      <w:i/>
      <w:iCs/>
    </w:rPr>
  </w:style>
  <w:style w:type="paragraph" w:customStyle="1" w:styleId="Default">
    <w:name w:val="Default"/>
    <w:rsid w:val="00E86290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DipnotMetni">
    <w:name w:val="footnote text"/>
    <w:aliases w:val="dipnotmetni"/>
    <w:basedOn w:val="NormalWeb"/>
    <w:link w:val="DipnotMetniChar"/>
    <w:semiHidden/>
    <w:rsid w:val="00E86290"/>
    <w:pPr>
      <w:spacing w:after="40"/>
    </w:pPr>
    <w:rPr>
      <w:sz w:val="20"/>
      <w:szCs w:val="20"/>
      <w:lang w:val="en-AU"/>
    </w:rPr>
  </w:style>
  <w:style w:type="character" w:customStyle="1" w:styleId="DipnotMetniChar">
    <w:name w:val="Dipnot Metni Char"/>
    <w:aliases w:val="dipnotmetni Char"/>
    <w:basedOn w:val="VarsaylanParagrafYazTipi"/>
    <w:link w:val="DipnotMetni"/>
    <w:semiHidden/>
    <w:rsid w:val="00E86290"/>
    <w:rPr>
      <w:rFonts w:ascii="Times New Roman" w:eastAsia="Times New Roman" w:hAnsi="Times New Roman" w:cs="Times New Roman"/>
      <w:sz w:val="20"/>
      <w:szCs w:val="20"/>
      <w:lang w:val="en-AU" w:eastAsia="tr-TR"/>
    </w:rPr>
  </w:style>
  <w:style w:type="paragraph" w:styleId="NormalWeb">
    <w:name w:val="Normal (Web)"/>
    <w:basedOn w:val="Normal"/>
    <w:uiPriority w:val="99"/>
    <w:semiHidden/>
    <w:unhideWhenUsed/>
    <w:rsid w:val="00E86290"/>
  </w:style>
  <w:style w:type="paragraph" w:styleId="ListeParagraf">
    <w:name w:val="List Paragraph"/>
    <w:basedOn w:val="Normal"/>
    <w:uiPriority w:val="34"/>
    <w:qFormat/>
    <w:rsid w:val="005523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290"/>
    <w:rPr>
      <w:rFonts w:ascii="Times New Roman" w:eastAsia="Times New Roman" w:hAnsi="Times New Roman" w:cs="Times New Roman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US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/>
      <w:ind w:firstLine="340"/>
      <w:jc w:val="both"/>
    </w:pPr>
    <w:rPr>
      <w:rFonts w:asciiTheme="minorHAnsi" w:eastAsiaTheme="minorEastAsia" w:hAnsiTheme="minorHAnsi" w:cstheme="minorBidi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iPriority w:val="99"/>
    <w:unhideWhenUsed/>
    <w:rsid w:val="008F056E"/>
    <w:pPr>
      <w:tabs>
        <w:tab w:val="center" w:pos="4153"/>
        <w:tab w:val="right" w:pos="8306"/>
      </w:tabs>
      <w:spacing w:after="120"/>
      <w:ind w:firstLine="340"/>
      <w:jc w:val="both"/>
    </w:pPr>
    <w:rPr>
      <w:rFonts w:asciiTheme="minorHAnsi" w:eastAsiaTheme="minorEastAsia" w:hAnsiTheme="minorHAnsi" w:cstheme="minorBidi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/>
      <w:ind w:firstLine="340"/>
      <w:jc w:val="both"/>
    </w:pPr>
    <w:rPr>
      <w:rFonts w:ascii="Lucida Grande" w:eastAsiaTheme="minorEastAsia" w:hAnsi="Lucida Grande" w:cs="Lucida Grande"/>
      <w:sz w:val="18"/>
      <w:szCs w:val="18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/>
      <w:ind w:firstLine="340"/>
      <w:jc w:val="both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Vurgu">
    <w:name w:val="Emphasis"/>
    <w:uiPriority w:val="20"/>
    <w:qFormat/>
    <w:rsid w:val="00E86290"/>
    <w:rPr>
      <w:i/>
      <w:iCs/>
    </w:rPr>
  </w:style>
  <w:style w:type="paragraph" w:customStyle="1" w:styleId="Default">
    <w:name w:val="Default"/>
    <w:rsid w:val="00E86290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paragraph" w:styleId="DipnotMetni">
    <w:name w:val="footnote text"/>
    <w:aliases w:val="dipnotmetni"/>
    <w:basedOn w:val="NormalWeb"/>
    <w:link w:val="DipnotMetniChar"/>
    <w:semiHidden/>
    <w:rsid w:val="00E86290"/>
    <w:pPr>
      <w:spacing w:after="40"/>
    </w:pPr>
    <w:rPr>
      <w:sz w:val="20"/>
      <w:szCs w:val="20"/>
      <w:lang w:val="en-AU"/>
    </w:rPr>
  </w:style>
  <w:style w:type="character" w:customStyle="1" w:styleId="DipnotMetniChar">
    <w:name w:val="Dipnot Metni Char"/>
    <w:aliases w:val="dipnotmetni Char"/>
    <w:basedOn w:val="VarsaylanParagrafYazTipi"/>
    <w:link w:val="DipnotMetni"/>
    <w:semiHidden/>
    <w:rsid w:val="00E86290"/>
    <w:rPr>
      <w:rFonts w:ascii="Times New Roman" w:eastAsia="Times New Roman" w:hAnsi="Times New Roman" w:cs="Times New Roman"/>
      <w:sz w:val="20"/>
      <w:szCs w:val="20"/>
      <w:lang w:val="en-AU" w:eastAsia="tr-TR"/>
    </w:rPr>
  </w:style>
  <w:style w:type="paragraph" w:styleId="NormalWeb">
    <w:name w:val="Normal (Web)"/>
    <w:basedOn w:val="Normal"/>
    <w:uiPriority w:val="99"/>
    <w:semiHidden/>
    <w:unhideWhenUsed/>
    <w:rsid w:val="00E86290"/>
  </w:style>
  <w:style w:type="paragraph" w:styleId="ListeParagraf">
    <w:name w:val="List Paragraph"/>
    <w:basedOn w:val="Normal"/>
    <w:uiPriority w:val="34"/>
    <w:qFormat/>
    <w:rsid w:val="005523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8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a4-antetli-sablon.dotx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14B09416894B538190E7493C0E06D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CAE6FC2-3921-407B-B80C-4DAEA7DFF1BD}"/>
      </w:docPartPr>
      <w:docPartBody>
        <w:p w:rsidR="00E228A9" w:rsidRDefault="005A3D0D">
          <w:pPr>
            <w:pStyle w:val="F014B09416894B538190E7493C0E06D3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D0D"/>
    <w:rsid w:val="00001350"/>
    <w:rsid w:val="004B7D70"/>
    <w:rsid w:val="005A3D0D"/>
    <w:rsid w:val="00620FE4"/>
    <w:rsid w:val="0076663C"/>
    <w:rsid w:val="008D2B5A"/>
    <w:rsid w:val="009F71CB"/>
    <w:rsid w:val="00AF6210"/>
    <w:rsid w:val="00E228A9"/>
    <w:rsid w:val="00E3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14B09416894B538190E7493C0E06D3">
    <w:name w:val="F014B09416894B538190E7493C0E06D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14B09416894B538190E7493C0E06D3">
    <w:name w:val="F014B09416894B538190E7493C0E06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5AB689-A585-4DB9-8E2F-05B0054C1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a4-antetli-sablon.dotx</Template>
  <TotalTime>1</TotalTime>
  <Pages>2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cp:lastPrinted>2016-04-01T08:51:00Z</cp:lastPrinted>
  <dcterms:created xsi:type="dcterms:W3CDTF">2020-03-19T12:43:00Z</dcterms:created>
  <dcterms:modified xsi:type="dcterms:W3CDTF">2020-03-19T12:44:00Z</dcterms:modified>
</cp:coreProperties>
</file>