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81D" w:rsidRDefault="009E681D"/>
    <w:p w:rsidR="0059637E" w:rsidRPr="00BA03CA" w:rsidRDefault="00E4054E" w:rsidP="00203231">
      <w:pPr>
        <w:pStyle w:val="KapakStili"/>
        <w:numPr>
          <w:ilvl w:val="0"/>
          <w:numId w:val="0"/>
        </w:numPr>
        <w:ind w:left="284"/>
      </w:pPr>
      <w:r>
        <w:t>EĞİTİM</w:t>
      </w:r>
      <w:r w:rsidR="002E3836">
        <w:t xml:space="preserve">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2E3836" w:rsidP="00203231">
      <w:pPr>
        <w:pStyle w:val="KapakStili"/>
        <w:numPr>
          <w:ilvl w:val="0"/>
          <w:numId w:val="0"/>
        </w:numPr>
        <w:ind w:left="142"/>
      </w:pPr>
      <w:r>
        <w:t xml:space="preserve">BİYOLOJİ </w:t>
      </w:r>
      <w:r w:rsidR="00E4054E">
        <w:t xml:space="preserve">ÖĞRETMENLİĞİ </w:t>
      </w:r>
      <w:r>
        <w:t>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2E3836" w:rsidP="00203231">
      <w:pPr>
        <w:pStyle w:val="KapakStili"/>
        <w:numPr>
          <w:ilvl w:val="0"/>
          <w:numId w:val="0"/>
        </w:numPr>
        <w:ind w:left="142"/>
      </w:pPr>
      <w:r>
        <w:t>OMURGALILAR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8A2724" w:rsidP="00203231">
      <w:pPr>
        <w:pStyle w:val="KapakStili"/>
        <w:numPr>
          <w:ilvl w:val="0"/>
          <w:numId w:val="0"/>
        </w:numPr>
        <w:ind w:left="142"/>
      </w:pPr>
      <w:r>
        <w:t>Osteichthyes (Kemikli Balıklar)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A6E1A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DB2ECF">
            <w:t>10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  <w:u w:val="single"/>
        </w:rPr>
      </w:pPr>
      <w:r w:rsidRPr="002A59FA">
        <w:rPr>
          <w:sz w:val="28"/>
          <w:szCs w:val="28"/>
          <w:u w:val="single"/>
        </w:rPr>
        <w:t>DERS KİTABI</w:t>
      </w:r>
    </w:p>
    <w:p w:rsidR="002A59FA" w:rsidRPr="002A59FA" w:rsidRDefault="002A59FA" w:rsidP="00203231">
      <w:pPr>
        <w:pStyle w:val="KapakStili"/>
        <w:numPr>
          <w:ilvl w:val="0"/>
          <w:numId w:val="0"/>
        </w:numPr>
        <w:ind w:left="142"/>
        <w:rPr>
          <w:sz w:val="28"/>
          <w:szCs w:val="28"/>
        </w:rPr>
      </w:pPr>
      <w:r>
        <w:rPr>
          <w:sz w:val="28"/>
          <w:szCs w:val="28"/>
        </w:rPr>
        <w:t>Kuru, M.2011. Omurgalı Hayvanlar, Palme Yayıncılık, 10.Baskı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A76BE" w:rsidRDefault="00DB2ECF" w:rsidP="001A76BE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10</w:t>
      </w:r>
      <w:bookmarkStart w:id="0" w:name="_GoBack"/>
      <w:bookmarkEnd w:id="0"/>
      <w:r w:rsidR="001A76BE">
        <w:rPr>
          <w:rFonts w:ascii="Times New Roman" w:hAnsi="Times New Roman" w:cs="Times New Roman"/>
          <w:b/>
        </w:rPr>
        <w:t>. haftada ders kitabı temel alınarak aşağıdaki konular anlatılacaktır.</w:t>
      </w:r>
    </w:p>
    <w:p w:rsidR="004D7133" w:rsidRDefault="00F37848" w:rsidP="0059637E">
      <w:r>
        <w:t>1. Kemikli balıkların genel özellikleri</w:t>
      </w:r>
    </w:p>
    <w:p w:rsidR="00F37848" w:rsidRDefault="00F37848" w:rsidP="0059637E">
      <w:r>
        <w:t>2.</w:t>
      </w:r>
      <w:r w:rsidRPr="00F37848">
        <w:t xml:space="preserve"> </w:t>
      </w:r>
      <w:r>
        <w:t>Kemikli balıkların morfolojisi</w:t>
      </w:r>
    </w:p>
    <w:p w:rsidR="00F37848" w:rsidRDefault="00F37848" w:rsidP="0059637E">
      <w:r>
        <w:t>3.</w:t>
      </w:r>
      <w:r w:rsidRPr="00F37848">
        <w:t xml:space="preserve"> </w:t>
      </w:r>
      <w:r>
        <w:t>Kemikli balıklarda deri ve renk</w:t>
      </w:r>
    </w:p>
    <w:p w:rsidR="00F37848" w:rsidRDefault="00F37848" w:rsidP="0059637E">
      <w:r>
        <w:t>4.</w:t>
      </w:r>
      <w:r w:rsidRPr="00F37848">
        <w:t xml:space="preserve"> </w:t>
      </w:r>
      <w:r>
        <w:t>Kemikli balıkların iskelet sistemi</w:t>
      </w:r>
    </w:p>
    <w:p w:rsidR="00F37848" w:rsidRDefault="00F37848" w:rsidP="0059637E">
      <w:r>
        <w:t>5.</w:t>
      </w:r>
      <w:r w:rsidRPr="00F37848">
        <w:t xml:space="preserve"> </w:t>
      </w:r>
      <w:r>
        <w:t>Kemikli balıkların kas sistemi ve hareketi</w:t>
      </w:r>
    </w:p>
    <w:p w:rsidR="00F37848" w:rsidRDefault="00F37848" w:rsidP="0059637E">
      <w:r>
        <w:t>6.</w:t>
      </w:r>
      <w:r w:rsidRPr="00F37848">
        <w:t xml:space="preserve"> </w:t>
      </w:r>
      <w:r>
        <w:t>Kemikli balıkların sindirim sistemi</w:t>
      </w:r>
    </w:p>
    <w:p w:rsidR="00F37848" w:rsidRPr="004D7133" w:rsidRDefault="00F37848" w:rsidP="0059637E"/>
    <w:sectPr w:rsidR="00F37848" w:rsidRPr="004D7133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E1A" w:rsidRDefault="004A6E1A" w:rsidP="008F056E">
      <w:r>
        <w:separator/>
      </w:r>
    </w:p>
  </w:endnote>
  <w:endnote w:type="continuationSeparator" w:id="0">
    <w:p w:rsidR="004A6E1A" w:rsidRDefault="004A6E1A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E1A" w:rsidRDefault="004A6E1A" w:rsidP="008F056E">
      <w:r>
        <w:separator/>
      </w:r>
    </w:p>
  </w:footnote>
  <w:footnote w:type="continuationSeparator" w:id="0">
    <w:p w:rsidR="004A6E1A" w:rsidRDefault="004A6E1A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54E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36"/>
    <w:rsid w:val="00053CE1"/>
    <w:rsid w:val="000941F3"/>
    <w:rsid w:val="000F7257"/>
    <w:rsid w:val="00123C33"/>
    <w:rsid w:val="00127438"/>
    <w:rsid w:val="001511EB"/>
    <w:rsid w:val="00166CA6"/>
    <w:rsid w:val="001A76BE"/>
    <w:rsid w:val="00203231"/>
    <w:rsid w:val="0024029B"/>
    <w:rsid w:val="00253612"/>
    <w:rsid w:val="002A59FA"/>
    <w:rsid w:val="002E3836"/>
    <w:rsid w:val="00351CBC"/>
    <w:rsid w:val="00395078"/>
    <w:rsid w:val="004A6E1A"/>
    <w:rsid w:val="004C0BF9"/>
    <w:rsid w:val="004D7133"/>
    <w:rsid w:val="004F1064"/>
    <w:rsid w:val="0059637E"/>
    <w:rsid w:val="00744B69"/>
    <w:rsid w:val="00850AC7"/>
    <w:rsid w:val="008971AD"/>
    <w:rsid w:val="008A2724"/>
    <w:rsid w:val="008E31E5"/>
    <w:rsid w:val="008F056E"/>
    <w:rsid w:val="009D3CE4"/>
    <w:rsid w:val="009E681D"/>
    <w:rsid w:val="00A71954"/>
    <w:rsid w:val="00A92E4B"/>
    <w:rsid w:val="00BA03CA"/>
    <w:rsid w:val="00BA7B7A"/>
    <w:rsid w:val="00C67A79"/>
    <w:rsid w:val="00DA54D5"/>
    <w:rsid w:val="00DB2ECF"/>
    <w:rsid w:val="00DE582A"/>
    <w:rsid w:val="00E371F5"/>
    <w:rsid w:val="00E4054E"/>
    <w:rsid w:val="00EE2513"/>
    <w:rsid w:val="00F03C3E"/>
    <w:rsid w:val="00F37848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57B1C7"/>
  <w14:defaultImageDpi w14:val="300"/>
  <w15:docId w15:val="{E6BE8293-C425-488A-9BAA-7CD708AE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71F"/>
    <w:rsid w:val="00024897"/>
    <w:rsid w:val="00194C83"/>
    <w:rsid w:val="0027671F"/>
    <w:rsid w:val="006B3CDE"/>
    <w:rsid w:val="007A6611"/>
    <w:rsid w:val="00A44B7D"/>
    <w:rsid w:val="00BA7489"/>
    <w:rsid w:val="00D0644F"/>
    <w:rsid w:val="00E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939B43-4EF7-41A7-B61D-445A78457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REVIEWER</cp:lastModifiedBy>
  <cp:revision>3</cp:revision>
  <cp:lastPrinted>2016-04-01T08:51:00Z</cp:lastPrinted>
  <dcterms:created xsi:type="dcterms:W3CDTF">2020-11-22T15:52:00Z</dcterms:created>
  <dcterms:modified xsi:type="dcterms:W3CDTF">2020-11-22T15:53:00Z</dcterms:modified>
</cp:coreProperties>
</file>