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4B0EAC" w:rsidP="00203231">
      <w:pPr>
        <w:pStyle w:val="KapakStili"/>
        <w:numPr>
          <w:ilvl w:val="0"/>
          <w:numId w:val="0"/>
        </w:numPr>
        <w:ind w:left="284"/>
      </w:pPr>
      <w:r>
        <w:t>FEN 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B0EAC" w:rsidP="00203231">
      <w:pPr>
        <w:pStyle w:val="KapakStili"/>
        <w:numPr>
          <w:ilvl w:val="0"/>
          <w:numId w:val="0"/>
        </w:numPr>
        <w:ind w:left="142"/>
      </w:pPr>
      <w:r>
        <w:t>FİZİK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B0EAC" w:rsidP="00203231">
      <w:pPr>
        <w:pStyle w:val="KapakStili"/>
        <w:numPr>
          <w:ilvl w:val="0"/>
          <w:numId w:val="0"/>
        </w:numPr>
        <w:ind w:left="142"/>
      </w:pPr>
      <w:r>
        <w:t>Fizik I</w:t>
      </w:r>
      <w:r w:rsidR="002D7425">
        <w:t>I</w:t>
      </w:r>
      <w:r>
        <w:t xml:space="preserve"> Dersleri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E85C32" w:rsidP="00583CCA">
      <w:pPr>
        <w:pStyle w:val="KapakStili"/>
        <w:numPr>
          <w:ilvl w:val="0"/>
          <w:numId w:val="0"/>
        </w:numPr>
        <w:ind w:left="142"/>
      </w:pPr>
      <w:r>
        <w:t>Elektrik</w:t>
      </w:r>
      <w:r w:rsidR="004B0EAC">
        <w:t xml:space="preserve"> </w:t>
      </w:r>
    </w:p>
    <w:p w:rsidR="00583CCA" w:rsidRDefault="00583CCA" w:rsidP="00583CCA">
      <w:pPr>
        <w:pStyle w:val="KapakStili"/>
        <w:numPr>
          <w:ilvl w:val="0"/>
          <w:numId w:val="0"/>
        </w:numPr>
        <w:ind w:left="142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CA21B2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2D7559D5198E4200B7F61D4EF5861CA5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B0EAC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0722D2" w:rsidP="0059637E">
      <w:r>
        <w:t xml:space="preserve">Fizik Bölümünde </w:t>
      </w:r>
      <w:r w:rsidR="004B0EAC">
        <w:t>Fizik I</w:t>
      </w:r>
      <w:r w:rsidR="00E85C32">
        <w:t>I</w:t>
      </w:r>
      <w:r w:rsidR="004B0EAC">
        <w:t xml:space="preserve"> adı altında </w:t>
      </w:r>
      <w:r w:rsidR="00E85C32">
        <w:t>2</w:t>
      </w:r>
      <w:r w:rsidR="006A5A67">
        <w:t xml:space="preserve">. </w:t>
      </w:r>
      <w:proofErr w:type="spellStart"/>
      <w:r w:rsidR="004B0EAC">
        <w:t>sömestir</w:t>
      </w:r>
      <w:r w:rsidR="006A5A67">
        <w:t>de</w:t>
      </w:r>
      <w:proofErr w:type="spellEnd"/>
      <w:r w:rsidR="004B0EAC">
        <w:t xml:space="preserve"> okutulan bu derste aşağıda künyesi ve içerikleri verilen kitap, konu içindeki örnekleri ve bölüm sonundaki problemleriyle birlikte okutulmaktadır.</w:t>
      </w:r>
    </w:p>
    <w:p w:rsidR="00C65A32" w:rsidRDefault="004B0EAC" w:rsidP="0059637E">
      <w:r>
        <w:t xml:space="preserve"> </w:t>
      </w:r>
      <w:r w:rsidR="00E85C32" w:rsidRPr="00E85C32">
        <w:rPr>
          <w:noProof/>
          <w:lang w:eastAsia="tr-TR"/>
        </w:rPr>
        <w:drawing>
          <wp:inline distT="0" distB="0" distL="0" distR="0">
            <wp:extent cx="5270500" cy="7026042"/>
            <wp:effectExtent l="0" t="0" r="6350" b="3810"/>
            <wp:docPr id="1" name="Resim 1" descr="C:\Users\EXPER\Desktop\DersNotlari\Serway_KemalColakogli_FizikII\Fizik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DersNotlari\Serway_KemalColakogli_FizikII\FizikII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AC" w:rsidRDefault="004B0EAC" w:rsidP="0059637E"/>
    <w:p w:rsidR="00E85C32" w:rsidRDefault="00E85C32" w:rsidP="0059637E">
      <w:bookmarkStart w:id="0" w:name="_GoBack"/>
      <w:bookmarkEnd w:id="0"/>
      <w:r w:rsidRPr="00E85C32">
        <w:rPr>
          <w:noProof/>
          <w:lang w:eastAsia="tr-TR"/>
        </w:rPr>
        <w:lastRenderedPageBreak/>
        <w:drawing>
          <wp:inline distT="0" distB="0" distL="0" distR="0">
            <wp:extent cx="5270500" cy="7026042"/>
            <wp:effectExtent l="0" t="0" r="6350" b="3810"/>
            <wp:docPr id="3" name="Resim 3" descr="C:\Users\EXPER\Desktop\DersNotlari\Serway_KemalColakogli_FizikII\FizikI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Desktop\DersNotlari\Serway_KemalColakogli_FizikII\FizikII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/>
    <w:sectPr w:rsidR="00C65A32" w:rsidSect="004B0EAC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1B2" w:rsidRDefault="00CA21B2" w:rsidP="008F056E">
      <w:r>
        <w:separator/>
      </w:r>
    </w:p>
  </w:endnote>
  <w:endnote w:type="continuationSeparator" w:id="0">
    <w:p w:rsidR="00CA21B2" w:rsidRDefault="00CA21B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1B2" w:rsidRDefault="00CA21B2" w:rsidP="008F056E">
      <w:r>
        <w:separator/>
      </w:r>
    </w:p>
  </w:footnote>
  <w:footnote w:type="continuationSeparator" w:id="0">
    <w:p w:rsidR="00CA21B2" w:rsidRDefault="00CA21B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E5C">
          <w:rPr>
            <w:noProof/>
          </w:rPr>
          <w:t>3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858" w:hanging="432"/>
      </w:pPr>
    </w:lvl>
    <w:lvl w:ilvl="1">
      <w:start w:val="1"/>
      <w:numFmt w:val="decimal"/>
      <w:pStyle w:val="Balk2"/>
      <w:lvlText w:val="%1.%2"/>
      <w:lvlJc w:val="left"/>
      <w:pPr>
        <w:ind w:left="1002" w:hanging="576"/>
      </w:pPr>
    </w:lvl>
    <w:lvl w:ilvl="2">
      <w:start w:val="1"/>
      <w:numFmt w:val="decimal"/>
      <w:pStyle w:val="Balk3"/>
      <w:lvlText w:val="%1.%2.%3"/>
      <w:lvlJc w:val="left"/>
      <w:pPr>
        <w:ind w:left="1146" w:hanging="720"/>
      </w:pPr>
    </w:lvl>
    <w:lvl w:ilvl="3">
      <w:start w:val="1"/>
      <w:numFmt w:val="decimal"/>
      <w:pStyle w:val="Balk4"/>
      <w:lvlText w:val="%1.%2.%3.%4"/>
      <w:lvlJc w:val="left"/>
      <w:pPr>
        <w:ind w:left="1290" w:hanging="864"/>
      </w:pPr>
    </w:lvl>
    <w:lvl w:ilvl="4">
      <w:start w:val="1"/>
      <w:numFmt w:val="decimal"/>
      <w:pStyle w:val="Balk5"/>
      <w:lvlText w:val="%1.%2.%3.%4.%5"/>
      <w:lvlJc w:val="left"/>
      <w:pPr>
        <w:ind w:left="1434" w:hanging="1008"/>
      </w:pPr>
    </w:lvl>
    <w:lvl w:ilvl="5">
      <w:start w:val="1"/>
      <w:numFmt w:val="decimal"/>
      <w:pStyle w:val="Balk6"/>
      <w:lvlText w:val="%1.%2.%3.%4.%5.%6"/>
      <w:lvlJc w:val="left"/>
      <w:pPr>
        <w:ind w:left="1578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722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866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2010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AC"/>
    <w:rsid w:val="00053CE1"/>
    <w:rsid w:val="000722D2"/>
    <w:rsid w:val="00166CA6"/>
    <w:rsid w:val="00203231"/>
    <w:rsid w:val="00253612"/>
    <w:rsid w:val="002D7425"/>
    <w:rsid w:val="004B0EAC"/>
    <w:rsid w:val="004C0BF9"/>
    <w:rsid w:val="004F1064"/>
    <w:rsid w:val="004F119F"/>
    <w:rsid w:val="00583CCA"/>
    <w:rsid w:val="0059637E"/>
    <w:rsid w:val="00620E5C"/>
    <w:rsid w:val="006A5A67"/>
    <w:rsid w:val="006B5459"/>
    <w:rsid w:val="00744B69"/>
    <w:rsid w:val="007C1125"/>
    <w:rsid w:val="00850AC7"/>
    <w:rsid w:val="008971AD"/>
    <w:rsid w:val="008A6E1A"/>
    <w:rsid w:val="008E31E5"/>
    <w:rsid w:val="008F056E"/>
    <w:rsid w:val="009D3CE4"/>
    <w:rsid w:val="009E681D"/>
    <w:rsid w:val="00A71954"/>
    <w:rsid w:val="00BA03CA"/>
    <w:rsid w:val="00BA7B7A"/>
    <w:rsid w:val="00C65A32"/>
    <w:rsid w:val="00CA21B2"/>
    <w:rsid w:val="00DA54D5"/>
    <w:rsid w:val="00DE582A"/>
    <w:rsid w:val="00E371F5"/>
    <w:rsid w:val="00E85C32"/>
    <w:rsid w:val="00F03C3E"/>
    <w:rsid w:val="00F421A6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67B669B1-7C36-4854-B405-F808A717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PER\Desktop\DersNotlari\BekirKaraogli_FizikI_II\OrtakDers_FizikI_II_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7559D5198E4200B7F61D4EF5861C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86F2D0F-3BA7-4B7F-8A2B-784F96EBE63D}"/>
      </w:docPartPr>
      <w:docPartBody>
        <w:p w:rsidR="00D868B0" w:rsidRDefault="00950054">
          <w:pPr>
            <w:pStyle w:val="2D7559D5198E4200B7F61D4EF5861CA5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54"/>
    <w:rsid w:val="00216226"/>
    <w:rsid w:val="003F5D04"/>
    <w:rsid w:val="004A2D73"/>
    <w:rsid w:val="008037B6"/>
    <w:rsid w:val="00950054"/>
    <w:rsid w:val="00D868B0"/>
    <w:rsid w:val="00F0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2D7559D5198E4200B7F61D4EF5861CA5">
    <w:name w:val="2D7559D5198E4200B7F61D4EF5861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869448-4FEE-484E-8F0D-A97F5951D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OrtakDers_FizikI_II_1.dotx</Template>
  <TotalTime>23</TotalTime>
  <Pages>3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8</cp:revision>
  <cp:lastPrinted>2016-04-01T08:51:00Z</cp:lastPrinted>
  <dcterms:created xsi:type="dcterms:W3CDTF">2020-01-14T12:59:00Z</dcterms:created>
  <dcterms:modified xsi:type="dcterms:W3CDTF">2020-01-15T12:13:00Z</dcterms:modified>
</cp:coreProperties>
</file>