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397" w:rsidRPr="00BA03CA" w:rsidRDefault="001F1397" w:rsidP="001F1397">
      <w:pPr>
        <w:pStyle w:val="KapakStili"/>
        <w:numPr>
          <w:ilvl w:val="0"/>
          <w:numId w:val="0"/>
        </w:numPr>
        <w:ind w:left="284"/>
      </w:pPr>
      <w:r>
        <w:t>ÇARŞAMBA İNSAN VE TOPLUM BİLİMLERİ FAKÜLTESİ</w:t>
      </w:r>
    </w:p>
    <w:p w:rsidR="001F1397" w:rsidRDefault="001F1397" w:rsidP="001F1397">
      <w:pPr>
        <w:pStyle w:val="KapakStili"/>
        <w:numPr>
          <w:ilvl w:val="0"/>
          <w:numId w:val="0"/>
        </w:numPr>
        <w:ind w:left="-426"/>
      </w:pPr>
    </w:p>
    <w:p w:rsidR="001F1397" w:rsidRPr="00BA03CA" w:rsidRDefault="001F1397" w:rsidP="001F1397">
      <w:pPr>
        <w:pStyle w:val="KapakStili"/>
        <w:numPr>
          <w:ilvl w:val="0"/>
          <w:numId w:val="0"/>
        </w:numPr>
        <w:ind w:left="142"/>
      </w:pPr>
      <w:r>
        <w:t>TARİH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1F1397" w:rsidP="00203231">
      <w:pPr>
        <w:pStyle w:val="KapakStili"/>
        <w:numPr>
          <w:ilvl w:val="0"/>
          <w:numId w:val="0"/>
        </w:numPr>
        <w:ind w:left="142"/>
      </w:pPr>
      <w:r>
        <w:t>ÇTR 103 Genel Türk Tarihi I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9B6B52" w:rsidP="00F8641A">
      <w:pPr>
        <w:pStyle w:val="KapakStili"/>
        <w:numPr>
          <w:ilvl w:val="0"/>
          <w:numId w:val="0"/>
        </w:numPr>
        <w:ind w:left="-426"/>
      </w:pPr>
      <w:proofErr w:type="gramStart"/>
      <w:r w:rsidRPr="009B6B52">
        <w:t>Hun maddi kültürü unsurları.</w:t>
      </w:r>
      <w:proofErr w:type="gramEnd"/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4C0BF9" w:rsidRDefault="003A0767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6E9277CEEF504AEE8254EFE2E71F6822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9B6B52">
            <w:t>1</w:t>
          </w:r>
          <w:r w:rsidR="001F1397">
            <w:t>2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9B6B52" w:rsidRDefault="009B6B52" w:rsidP="00166CA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proofErr w:type="gramStart"/>
      <w:r w:rsidRPr="009B6B52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Hun maddi kültürü unsurları.</w:t>
      </w:r>
      <w:proofErr w:type="gramEnd"/>
    </w:p>
    <w:p w:rsidR="00166CA6" w:rsidRPr="00166CA6" w:rsidRDefault="00166CA6" w:rsidP="00166CA6">
      <w:bookmarkStart w:id="0" w:name="_GoBack"/>
      <w:bookmarkEnd w:id="0"/>
    </w:p>
    <w:p w:rsidR="00166CA6" w:rsidRPr="00166CA6" w:rsidRDefault="00166CA6" w:rsidP="00166CA6"/>
    <w:p w:rsidR="00E371F5" w:rsidRPr="00E371F5" w:rsidRDefault="00E371F5" w:rsidP="00E371F5"/>
    <w:p w:rsidR="0059637E" w:rsidRPr="0059637E" w:rsidRDefault="0059637E" w:rsidP="0059637E"/>
    <w:sectPr w:rsidR="0059637E" w:rsidRPr="0059637E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767" w:rsidRDefault="003A0767" w:rsidP="008F056E">
      <w:r>
        <w:separator/>
      </w:r>
    </w:p>
  </w:endnote>
  <w:endnote w:type="continuationSeparator" w:id="0">
    <w:p w:rsidR="003A0767" w:rsidRDefault="003A0767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767" w:rsidRDefault="003A0767" w:rsidP="008F056E">
      <w:r>
        <w:separator/>
      </w:r>
    </w:p>
  </w:footnote>
  <w:footnote w:type="continuationSeparator" w:id="0">
    <w:p w:rsidR="003A0767" w:rsidRDefault="003A0767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6B52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397"/>
    <w:rsid w:val="00053CE1"/>
    <w:rsid w:val="00166CA6"/>
    <w:rsid w:val="001F1397"/>
    <w:rsid w:val="00203231"/>
    <w:rsid w:val="00253612"/>
    <w:rsid w:val="003A0767"/>
    <w:rsid w:val="004C0BF9"/>
    <w:rsid w:val="004F1064"/>
    <w:rsid w:val="0059637E"/>
    <w:rsid w:val="00744B69"/>
    <w:rsid w:val="007B0CE7"/>
    <w:rsid w:val="00850AC7"/>
    <w:rsid w:val="008971AD"/>
    <w:rsid w:val="008E31E5"/>
    <w:rsid w:val="008F056E"/>
    <w:rsid w:val="009B6B52"/>
    <w:rsid w:val="009D3CE4"/>
    <w:rsid w:val="009E681D"/>
    <w:rsid w:val="00A71954"/>
    <w:rsid w:val="00BA03CA"/>
    <w:rsid w:val="00BA7B7A"/>
    <w:rsid w:val="00DA54D5"/>
    <w:rsid w:val="00DE582A"/>
    <w:rsid w:val="00E371F5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a4_antetli_&#351;ablon%20-%20Kopy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E9277CEEF504AEE8254EFE2E71F682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37B0938-AC6A-4740-8774-91C3DBD7BDD6}"/>
      </w:docPartPr>
      <w:docPartBody>
        <w:p w:rsidR="00951611" w:rsidRDefault="00983B75">
          <w:pPr>
            <w:pStyle w:val="6E9277CEEF504AEE8254EFE2E71F6822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B75"/>
    <w:rsid w:val="00951611"/>
    <w:rsid w:val="00983B75"/>
    <w:rsid w:val="00B7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6E9277CEEF504AEE8254EFE2E71F6822">
    <w:name w:val="6E9277CEEF504AEE8254EFE2E71F682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6E9277CEEF504AEE8254EFE2E71F6822">
    <w:name w:val="6E9277CEEF504AEE8254EFE2E71F68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361B12-032A-43F0-8EC3-33DBCFB45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a4_antetli_şablon - Kopya</Template>
  <TotalTime>3</TotalTime>
  <Pages>2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2016-04-01T08:51:00Z</cp:lastPrinted>
  <dcterms:created xsi:type="dcterms:W3CDTF">2020-01-15T16:18:00Z</dcterms:created>
  <dcterms:modified xsi:type="dcterms:W3CDTF">2020-01-15T16:43:00Z</dcterms:modified>
</cp:coreProperties>
</file>