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97" w:rsidRPr="00BA03CA" w:rsidRDefault="001F1397" w:rsidP="001F1397">
      <w:pPr>
        <w:pStyle w:val="KapakStili"/>
        <w:numPr>
          <w:ilvl w:val="0"/>
          <w:numId w:val="0"/>
        </w:numPr>
        <w:ind w:left="284"/>
      </w:pPr>
      <w:r>
        <w:t>ÇARŞAMBA İNSAN VE TOPLUM BİLİMLERİ FAKÜLTESİ</w:t>
      </w:r>
    </w:p>
    <w:p w:rsidR="001F1397" w:rsidRDefault="001F1397" w:rsidP="001F1397">
      <w:pPr>
        <w:pStyle w:val="KapakStili"/>
        <w:numPr>
          <w:ilvl w:val="0"/>
          <w:numId w:val="0"/>
        </w:numPr>
        <w:ind w:left="-426"/>
      </w:pPr>
    </w:p>
    <w:p w:rsidR="001F1397" w:rsidRPr="00BA03CA" w:rsidRDefault="001F1397" w:rsidP="001F1397">
      <w:pPr>
        <w:pStyle w:val="KapakStili"/>
        <w:numPr>
          <w:ilvl w:val="0"/>
          <w:numId w:val="0"/>
        </w:numPr>
        <w:ind w:left="142"/>
      </w:pPr>
      <w:r>
        <w:t>TARİH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F1397" w:rsidP="00203231">
      <w:pPr>
        <w:pStyle w:val="KapakStili"/>
        <w:numPr>
          <w:ilvl w:val="0"/>
          <w:numId w:val="0"/>
        </w:numPr>
        <w:ind w:left="142"/>
      </w:pPr>
      <w:r>
        <w:t>ÇTR 103 Genel Türk Tarihi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B6619C" w:rsidP="00203231">
      <w:pPr>
        <w:pStyle w:val="KapakStili"/>
        <w:numPr>
          <w:ilvl w:val="0"/>
          <w:numId w:val="0"/>
        </w:numPr>
        <w:ind w:left="142"/>
      </w:pPr>
      <w:r>
        <w:t xml:space="preserve">Final 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9F4259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6E9277CEEF504AEE8254EFE2E71F6822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6619C">
            <w:t>16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371F5" w:rsidRPr="00E371F5" w:rsidRDefault="00B6619C" w:rsidP="00E371F5">
      <w:r>
        <w:lastRenderedPageBreak/>
        <w:t>Final sınavı</w:t>
      </w:r>
      <w:bookmarkStart w:id="0" w:name="_GoBack"/>
      <w:bookmarkEnd w:id="0"/>
    </w:p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259" w:rsidRDefault="009F4259" w:rsidP="008F056E">
      <w:r>
        <w:separator/>
      </w:r>
    </w:p>
  </w:endnote>
  <w:endnote w:type="continuationSeparator" w:id="0">
    <w:p w:rsidR="009F4259" w:rsidRDefault="009F4259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259" w:rsidRDefault="009F4259" w:rsidP="008F056E">
      <w:r>
        <w:separator/>
      </w:r>
    </w:p>
  </w:footnote>
  <w:footnote w:type="continuationSeparator" w:id="0">
    <w:p w:rsidR="009F4259" w:rsidRDefault="009F4259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19C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58C47C8"/>
    <w:multiLevelType w:val="hybridMultilevel"/>
    <w:tmpl w:val="FAE49CC6"/>
    <w:lvl w:ilvl="0" w:tplc="008A0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DAD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4017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C0E4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4A3B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B0DF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EE3E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7A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FE09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6363666"/>
    <w:multiLevelType w:val="hybridMultilevel"/>
    <w:tmpl w:val="2EEA0DD0"/>
    <w:lvl w:ilvl="0" w:tplc="000044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97"/>
    <w:rsid w:val="00053CE1"/>
    <w:rsid w:val="00166CA6"/>
    <w:rsid w:val="001F1397"/>
    <w:rsid w:val="00203231"/>
    <w:rsid w:val="00253612"/>
    <w:rsid w:val="004C0BF9"/>
    <w:rsid w:val="004F1064"/>
    <w:rsid w:val="0059637E"/>
    <w:rsid w:val="00744B69"/>
    <w:rsid w:val="007B0CE7"/>
    <w:rsid w:val="00850AC7"/>
    <w:rsid w:val="008971AD"/>
    <w:rsid w:val="008E31E5"/>
    <w:rsid w:val="008F056E"/>
    <w:rsid w:val="009D3CE4"/>
    <w:rsid w:val="009E681D"/>
    <w:rsid w:val="009F4259"/>
    <w:rsid w:val="00A71954"/>
    <w:rsid w:val="00B6619C"/>
    <w:rsid w:val="00BA03CA"/>
    <w:rsid w:val="00BA7B7A"/>
    <w:rsid w:val="00C042E2"/>
    <w:rsid w:val="00DA54D5"/>
    <w:rsid w:val="00DE582A"/>
    <w:rsid w:val="00E371F5"/>
    <w:rsid w:val="00E712C7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E712C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E712C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a4_antetli_&#351;ablon%20-%20Kopy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E9277CEEF504AEE8254EFE2E71F68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7B0938-AC6A-4740-8774-91C3DBD7BDD6}"/>
      </w:docPartPr>
      <w:docPartBody>
        <w:p w:rsidR="00E25286" w:rsidRDefault="00983B75">
          <w:pPr>
            <w:pStyle w:val="6E9277CEEF504AEE8254EFE2E71F6822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B75"/>
    <w:rsid w:val="00384CF4"/>
    <w:rsid w:val="00983B75"/>
    <w:rsid w:val="00AB0525"/>
    <w:rsid w:val="00E2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6E9277CEEF504AEE8254EFE2E71F6822">
    <w:name w:val="6E9277CEEF504AEE8254EFE2E71F682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6E9277CEEF504AEE8254EFE2E71F6822">
    <w:name w:val="6E9277CEEF504AEE8254EFE2E71F68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3A6F13-BE0E-4742-80ED-5BB11C4A4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a4_antetli_şablon - Kopya</Template>
  <TotalTime>5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2016-04-01T08:51:00Z</cp:lastPrinted>
  <dcterms:created xsi:type="dcterms:W3CDTF">2020-01-15T16:18:00Z</dcterms:created>
  <dcterms:modified xsi:type="dcterms:W3CDTF">2020-01-15T17:14:00Z</dcterms:modified>
</cp:coreProperties>
</file>