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97" w:rsidRPr="00BA03CA" w:rsidRDefault="001F1397" w:rsidP="001F1397">
      <w:pPr>
        <w:pStyle w:val="KapakStili"/>
        <w:numPr>
          <w:ilvl w:val="0"/>
          <w:numId w:val="0"/>
        </w:numPr>
        <w:ind w:left="284"/>
      </w:pPr>
      <w:r>
        <w:t>ÇARŞAMBA İNSAN VE TOPLUM BİLİMLERİ FAKÜLTESİ</w:t>
      </w:r>
    </w:p>
    <w:p w:rsidR="001F1397" w:rsidRDefault="001F1397" w:rsidP="001F1397">
      <w:pPr>
        <w:pStyle w:val="KapakStili"/>
        <w:numPr>
          <w:ilvl w:val="0"/>
          <w:numId w:val="0"/>
        </w:numPr>
        <w:ind w:left="-426"/>
      </w:pPr>
    </w:p>
    <w:p w:rsidR="001F1397" w:rsidRPr="00BA03CA" w:rsidRDefault="001F1397" w:rsidP="001F1397">
      <w:pPr>
        <w:pStyle w:val="KapakStili"/>
        <w:numPr>
          <w:ilvl w:val="0"/>
          <w:numId w:val="0"/>
        </w:numPr>
        <w:ind w:left="142"/>
      </w:pPr>
      <w:r>
        <w:t>TARİH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F1397" w:rsidP="00203231">
      <w:pPr>
        <w:pStyle w:val="KapakStili"/>
        <w:numPr>
          <w:ilvl w:val="0"/>
          <w:numId w:val="0"/>
        </w:numPr>
        <w:ind w:left="142"/>
      </w:pPr>
      <w:r>
        <w:t>ÇTR 103 Genel Türk Tarihi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D5A" w:rsidP="00F8641A">
      <w:pPr>
        <w:pStyle w:val="KapakStili"/>
        <w:numPr>
          <w:ilvl w:val="0"/>
          <w:numId w:val="0"/>
        </w:numPr>
        <w:ind w:left="-426"/>
      </w:pPr>
      <w:proofErr w:type="gramStart"/>
      <w:r w:rsidRPr="004A6D5A">
        <w:t>Hun tarihinin başlangıcında Asya'nın siyasi ve etnik durumu.</w:t>
      </w:r>
      <w:proofErr w:type="gramEnd"/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A809A2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6E9277CEEF504AEE8254EFE2E71F6822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A6D5A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BA03CA" w:rsidRDefault="00E371F5" w:rsidP="00F8641A">
      <w:pPr>
        <w:pStyle w:val="Balk1"/>
      </w:pPr>
      <w:r w:rsidRPr="00F8641A">
        <w:lastRenderedPageBreak/>
        <w:t>Birinci Düzey Başlık</w:t>
      </w:r>
    </w:p>
    <w:p w:rsidR="00166CA6" w:rsidRPr="00166CA6" w:rsidRDefault="00166CA6" w:rsidP="00166CA6">
      <w:bookmarkStart w:id="0" w:name="_GoBack"/>
      <w:bookmarkEnd w:id="0"/>
    </w:p>
    <w:p w:rsidR="00166CA6" w:rsidRPr="00166CA6" w:rsidRDefault="00166CA6" w:rsidP="00166CA6"/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9A2" w:rsidRDefault="00A809A2" w:rsidP="008F056E">
      <w:r>
        <w:separator/>
      </w:r>
    </w:p>
  </w:endnote>
  <w:endnote w:type="continuationSeparator" w:id="0">
    <w:p w:rsidR="00A809A2" w:rsidRDefault="00A809A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9A2" w:rsidRDefault="00A809A2" w:rsidP="008F056E">
      <w:r>
        <w:separator/>
      </w:r>
    </w:p>
  </w:footnote>
  <w:footnote w:type="continuationSeparator" w:id="0">
    <w:p w:rsidR="00A809A2" w:rsidRDefault="00A809A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D5A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97"/>
    <w:rsid w:val="00053CE1"/>
    <w:rsid w:val="00166CA6"/>
    <w:rsid w:val="001F1397"/>
    <w:rsid w:val="00203231"/>
    <w:rsid w:val="00253612"/>
    <w:rsid w:val="004A6D5A"/>
    <w:rsid w:val="004C0BF9"/>
    <w:rsid w:val="004F1064"/>
    <w:rsid w:val="0059637E"/>
    <w:rsid w:val="00744B69"/>
    <w:rsid w:val="007B0CE7"/>
    <w:rsid w:val="00850AC7"/>
    <w:rsid w:val="008971AD"/>
    <w:rsid w:val="008E31E5"/>
    <w:rsid w:val="008F056E"/>
    <w:rsid w:val="009D3CE4"/>
    <w:rsid w:val="009E681D"/>
    <w:rsid w:val="00A71954"/>
    <w:rsid w:val="00A809A2"/>
    <w:rsid w:val="00BA03CA"/>
    <w:rsid w:val="00BA7B7A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a4_antetli_&#351;ablon%20-%20Kopy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9277CEEF504AEE8254EFE2E71F68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7B0938-AC6A-4740-8774-91C3DBD7BDD6}"/>
      </w:docPartPr>
      <w:docPartBody>
        <w:p w:rsidR="001122BB" w:rsidRDefault="00983B75">
          <w:pPr>
            <w:pStyle w:val="6E9277CEEF504AEE8254EFE2E71F6822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B75"/>
    <w:rsid w:val="001122BB"/>
    <w:rsid w:val="00983B75"/>
    <w:rsid w:val="009C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F80319-9E06-42CC-BD90-504A5770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a4_antetli_şablon - Kopya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2016-04-01T08:51:00Z</cp:lastPrinted>
  <dcterms:created xsi:type="dcterms:W3CDTF">2020-01-15T16:18:00Z</dcterms:created>
  <dcterms:modified xsi:type="dcterms:W3CDTF">2020-01-15T16:26:00Z</dcterms:modified>
</cp:coreProperties>
</file>