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37E" w:rsidRPr="00BA03CA" w:rsidRDefault="004243C8" w:rsidP="00203231">
      <w:pPr>
        <w:pStyle w:val="KapakStili"/>
        <w:numPr>
          <w:ilvl w:val="0"/>
          <w:numId w:val="0"/>
        </w:numPr>
        <w:ind w:left="284"/>
      </w:pPr>
      <w:r>
        <w:t>FEN BİLİMLERİ ENSTİTÜSÜ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243C8" w:rsidP="00203231">
      <w:pPr>
        <w:pStyle w:val="KapakStili"/>
        <w:numPr>
          <w:ilvl w:val="0"/>
          <w:numId w:val="0"/>
        </w:numPr>
        <w:ind w:left="142"/>
      </w:pPr>
      <w:r>
        <w:t>BİYOLOJİ ANABİLİM DALI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Default="00947534" w:rsidP="00203231">
      <w:pPr>
        <w:pStyle w:val="KapakStili"/>
        <w:numPr>
          <w:ilvl w:val="0"/>
          <w:numId w:val="0"/>
        </w:numPr>
        <w:ind w:left="142"/>
      </w:pPr>
      <w:r>
        <w:t>FBİ692 BALIK AVLAMA YÖNTEMLERİ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947534" w:rsidRPr="00BA03CA" w:rsidRDefault="00947534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947534" w:rsidP="00203231">
      <w:pPr>
        <w:pStyle w:val="KapakStili"/>
        <w:numPr>
          <w:ilvl w:val="0"/>
          <w:numId w:val="0"/>
        </w:numPr>
        <w:ind w:left="142"/>
      </w:pPr>
      <w:r>
        <w:t>Balıkçılık Sektörünün Durumu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73570C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2E3836">
            <w:t>1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4243C8" w:rsidRPr="002A59FA" w:rsidRDefault="0099775F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DERS KİTAPLARI</w:t>
      </w:r>
      <w:bookmarkStart w:id="0" w:name="_GoBack"/>
      <w:bookmarkEnd w:id="0"/>
    </w:p>
    <w:p w:rsidR="004243C8" w:rsidRDefault="00947534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>
        <w:rPr>
          <w:sz w:val="28"/>
          <w:szCs w:val="28"/>
        </w:rPr>
        <w:t>Hoşsucu</w:t>
      </w:r>
      <w:proofErr w:type="spellEnd"/>
      <w:r>
        <w:rPr>
          <w:sz w:val="28"/>
          <w:szCs w:val="28"/>
        </w:rPr>
        <w:t>, H</w:t>
      </w:r>
      <w:proofErr w:type="gramStart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2009. Balıkçılık I, Avlama Araçları ve Teknolojisi, </w:t>
      </w:r>
      <w:r w:rsidR="004243C8">
        <w:rPr>
          <w:sz w:val="28"/>
          <w:szCs w:val="28"/>
        </w:rPr>
        <w:t>Ege Üniversitesi Su ür</w:t>
      </w:r>
      <w:r>
        <w:rPr>
          <w:sz w:val="28"/>
          <w:szCs w:val="28"/>
        </w:rPr>
        <w:t>ünleri Fakültesi Yayınları No.55</w:t>
      </w:r>
      <w:r w:rsidR="004243C8">
        <w:rPr>
          <w:sz w:val="28"/>
          <w:szCs w:val="28"/>
        </w:rPr>
        <w:t>, İzmir.</w:t>
      </w:r>
    </w:p>
    <w:p w:rsidR="00DD797E" w:rsidRDefault="00DD797E" w:rsidP="00DD797E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>
        <w:rPr>
          <w:sz w:val="28"/>
          <w:szCs w:val="28"/>
        </w:rPr>
        <w:t>Hoşsucu</w:t>
      </w:r>
      <w:proofErr w:type="spellEnd"/>
      <w:r>
        <w:rPr>
          <w:sz w:val="28"/>
          <w:szCs w:val="28"/>
        </w:rPr>
        <w:t>, H</w:t>
      </w:r>
      <w:proofErr w:type="gramStart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2000. Balıkçılık III (Avlama Yöntemleri), Ege Üniversitesi Su ürünleri Fakültesi Yayınları No.59, İzmir.</w:t>
      </w:r>
    </w:p>
    <w:p w:rsidR="00DD797E" w:rsidRDefault="00DD797E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</w:p>
    <w:p w:rsidR="00E371F5" w:rsidRPr="00947534" w:rsidRDefault="00E371F5" w:rsidP="00947534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  <w:sectPr w:rsidR="00E371F5" w:rsidRPr="00947534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4243C8" w:rsidRDefault="004243C8" w:rsidP="004243C8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1. haftada ders kitabı temel alınarak aşağıdaki konular anlatılacaktır.</w:t>
      </w:r>
    </w:p>
    <w:p w:rsidR="00166CA6" w:rsidRDefault="00EB67C2" w:rsidP="00166CA6">
      <w:r>
        <w:t>-Dünyada Balıkçılık Sektörünün Yapısı</w:t>
      </w:r>
    </w:p>
    <w:p w:rsidR="00EB67C2" w:rsidRDefault="00EB67C2" w:rsidP="00166CA6">
      <w:r>
        <w:t>-Türkiye’de Balıkçılık Sektörünün Yapısı</w:t>
      </w:r>
    </w:p>
    <w:p w:rsidR="00EB67C2" w:rsidRDefault="00EB67C2" w:rsidP="00166CA6">
      <w:r>
        <w:tab/>
        <w:t>--Deniz balıkçılığı</w:t>
      </w:r>
    </w:p>
    <w:p w:rsidR="00EB67C2" w:rsidRDefault="00EB67C2" w:rsidP="00166CA6">
      <w:r>
        <w:tab/>
        <w:t>--Tatlısu balıkçılığı</w:t>
      </w:r>
    </w:p>
    <w:p w:rsidR="00EB67C2" w:rsidRPr="00EA671E" w:rsidRDefault="00EB67C2" w:rsidP="00166CA6">
      <w:r>
        <w:tab/>
        <w:t>--Su ürünleri ihracatı ve tüketimi</w:t>
      </w:r>
    </w:p>
    <w:p w:rsidR="00E371F5" w:rsidRPr="00E371F5" w:rsidRDefault="00E371F5" w:rsidP="00E371F5"/>
    <w:p w:rsidR="0059637E" w:rsidRPr="0059637E" w:rsidRDefault="0059637E" w:rsidP="0059637E"/>
    <w:sectPr w:rsidR="0059637E" w:rsidRPr="0059637E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70C" w:rsidRDefault="0073570C" w:rsidP="008F056E">
      <w:r>
        <w:separator/>
      </w:r>
    </w:p>
  </w:endnote>
  <w:endnote w:type="continuationSeparator" w:id="0">
    <w:p w:rsidR="0073570C" w:rsidRDefault="0073570C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32A92EAE" wp14:editId="1F708CB9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70C" w:rsidRDefault="0073570C" w:rsidP="008F056E">
      <w:r>
        <w:separator/>
      </w:r>
    </w:p>
  </w:footnote>
  <w:footnote w:type="continuationSeparator" w:id="0">
    <w:p w:rsidR="0073570C" w:rsidRDefault="0073570C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6FA5D52" wp14:editId="5DDAEC54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775F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E515F"/>
    <w:rsid w:val="000F7257"/>
    <w:rsid w:val="00123C33"/>
    <w:rsid w:val="00166CA6"/>
    <w:rsid w:val="00203231"/>
    <w:rsid w:val="00253612"/>
    <w:rsid w:val="002A59FA"/>
    <w:rsid w:val="002E3836"/>
    <w:rsid w:val="00351CBC"/>
    <w:rsid w:val="00395078"/>
    <w:rsid w:val="003D3088"/>
    <w:rsid w:val="004243C8"/>
    <w:rsid w:val="004C0BF9"/>
    <w:rsid w:val="004F1064"/>
    <w:rsid w:val="0059637E"/>
    <w:rsid w:val="005D37E9"/>
    <w:rsid w:val="0073570C"/>
    <w:rsid w:val="00744B69"/>
    <w:rsid w:val="00850AC7"/>
    <w:rsid w:val="008971AD"/>
    <w:rsid w:val="008E31E5"/>
    <w:rsid w:val="008F056E"/>
    <w:rsid w:val="00947534"/>
    <w:rsid w:val="00962CEC"/>
    <w:rsid w:val="0099775F"/>
    <w:rsid w:val="009D3CE4"/>
    <w:rsid w:val="009E681D"/>
    <w:rsid w:val="00A00C45"/>
    <w:rsid w:val="00A71954"/>
    <w:rsid w:val="00A75A26"/>
    <w:rsid w:val="00A92E4B"/>
    <w:rsid w:val="00BA03CA"/>
    <w:rsid w:val="00BA7B7A"/>
    <w:rsid w:val="00DA54D5"/>
    <w:rsid w:val="00DD797E"/>
    <w:rsid w:val="00DE582A"/>
    <w:rsid w:val="00E371F5"/>
    <w:rsid w:val="00EA671E"/>
    <w:rsid w:val="00EB67C2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27671F"/>
    <w:rsid w:val="006B10B4"/>
    <w:rsid w:val="006F2104"/>
    <w:rsid w:val="007A6611"/>
    <w:rsid w:val="009433B4"/>
    <w:rsid w:val="00B045A5"/>
    <w:rsid w:val="00B06902"/>
    <w:rsid w:val="00D0644F"/>
    <w:rsid w:val="00F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AF1A59-E48D-4CCA-A744-1A3F7A05B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59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cp:lastPrinted>2016-04-01T08:51:00Z</cp:lastPrinted>
  <dcterms:created xsi:type="dcterms:W3CDTF">2020-01-10T15:07:00Z</dcterms:created>
  <dcterms:modified xsi:type="dcterms:W3CDTF">2020-03-21T10:51:00Z</dcterms:modified>
</cp:coreProperties>
</file>