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7E" w:rsidRPr="00BA03CA" w:rsidRDefault="004243C8" w:rsidP="00203231">
      <w:pPr>
        <w:pStyle w:val="KapakStili"/>
        <w:numPr>
          <w:ilvl w:val="0"/>
          <w:numId w:val="0"/>
        </w:numPr>
        <w:ind w:left="284"/>
      </w:pPr>
      <w:r>
        <w:t>FEN BİLİMLERİ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243C8" w:rsidP="00203231">
      <w:pPr>
        <w:pStyle w:val="KapakStili"/>
        <w:numPr>
          <w:ilvl w:val="0"/>
          <w:numId w:val="0"/>
        </w:numPr>
        <w:ind w:left="142"/>
      </w:pPr>
      <w:r>
        <w:t>BİYOLOJİ ANABİLİM DALI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947534" w:rsidP="00203231">
      <w:pPr>
        <w:pStyle w:val="KapakStili"/>
        <w:numPr>
          <w:ilvl w:val="0"/>
          <w:numId w:val="0"/>
        </w:numPr>
        <w:ind w:left="142"/>
      </w:pPr>
      <w:r>
        <w:t>FBİ692 BALIK AVLAMA YÖNTEMLERİ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57473E" w:rsidP="00203231">
      <w:pPr>
        <w:pStyle w:val="KapakStili"/>
        <w:numPr>
          <w:ilvl w:val="0"/>
          <w:numId w:val="0"/>
        </w:numPr>
        <w:ind w:left="142"/>
      </w:pPr>
      <w:r>
        <w:t>Dönem Ödevlerinin Değerlendirilmesi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7E337F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E3836">
            <w:t>1</w:t>
          </w:r>
          <w:r w:rsidR="0057473E">
            <w:t>4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57473E" w:rsidRDefault="0057473E" w:rsidP="00203231">
      <w:pPr>
        <w:pStyle w:val="KapakStili"/>
        <w:numPr>
          <w:ilvl w:val="0"/>
          <w:numId w:val="0"/>
        </w:numPr>
        <w:ind w:left="142"/>
      </w:pPr>
    </w:p>
    <w:p w:rsidR="004243C8" w:rsidRPr="002A59FA" w:rsidRDefault="00421B63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DERS KİTAPLARI</w:t>
      </w:r>
    </w:p>
    <w:p w:rsidR="004243C8" w:rsidRDefault="00947534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2009. Balıkçılık I, Avlama Araçları ve Teknolojisi, </w:t>
      </w:r>
      <w:r w:rsidR="004243C8">
        <w:rPr>
          <w:sz w:val="28"/>
          <w:szCs w:val="28"/>
        </w:rPr>
        <w:t>Ege Üniversitesi Su ür</w:t>
      </w:r>
      <w:r>
        <w:rPr>
          <w:sz w:val="28"/>
          <w:szCs w:val="28"/>
        </w:rPr>
        <w:t>ünleri Fakültesi Yayınları No.55</w:t>
      </w:r>
      <w:r w:rsidR="004243C8">
        <w:rPr>
          <w:sz w:val="28"/>
          <w:szCs w:val="28"/>
        </w:rPr>
        <w:t>, İzmir.</w:t>
      </w:r>
    </w:p>
    <w:p w:rsidR="0057473E" w:rsidRDefault="0057473E" w:rsidP="0057473E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2000. Balıkçılık III (Avlama Yöntemleri), Ege Üniversitesi Su ürünleri Fakültesi Yayınları No.59, İzmir.</w:t>
      </w:r>
      <w:bookmarkStart w:id="0" w:name="_GoBack"/>
      <w:bookmarkEnd w:id="0"/>
    </w:p>
    <w:p w:rsidR="0057473E" w:rsidRDefault="0057473E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</w:p>
    <w:p w:rsidR="00E371F5" w:rsidRPr="00947534" w:rsidRDefault="00E371F5" w:rsidP="00947534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  <w:sectPr w:rsidR="00E371F5" w:rsidRPr="00947534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E371F5" w:rsidRPr="00E371F5" w:rsidRDefault="0057473E" w:rsidP="00E371F5">
      <w:r>
        <w:lastRenderedPageBreak/>
        <w:t>-Öğrencilere daha önceden verilen dönem ödevlerinin toplanarak değerlendirilmesi yapılacaktır.</w:t>
      </w:r>
    </w:p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37F" w:rsidRDefault="007E337F" w:rsidP="008F056E">
      <w:r>
        <w:separator/>
      </w:r>
    </w:p>
  </w:endnote>
  <w:endnote w:type="continuationSeparator" w:id="0">
    <w:p w:rsidR="007E337F" w:rsidRDefault="007E337F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32A92EAE" wp14:editId="1F708CB9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37F" w:rsidRDefault="007E337F" w:rsidP="008F056E">
      <w:r>
        <w:separator/>
      </w:r>
    </w:p>
  </w:footnote>
  <w:footnote w:type="continuationSeparator" w:id="0">
    <w:p w:rsidR="007E337F" w:rsidRDefault="007E337F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6FA5D52" wp14:editId="5DDAEC54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B63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A59FA"/>
    <w:rsid w:val="002E3836"/>
    <w:rsid w:val="00351CBC"/>
    <w:rsid w:val="00395078"/>
    <w:rsid w:val="003D3088"/>
    <w:rsid w:val="00421B63"/>
    <w:rsid w:val="004243C8"/>
    <w:rsid w:val="004C0BF9"/>
    <w:rsid w:val="004F1064"/>
    <w:rsid w:val="0057473E"/>
    <w:rsid w:val="0059637E"/>
    <w:rsid w:val="005D37E9"/>
    <w:rsid w:val="00744B69"/>
    <w:rsid w:val="007E337F"/>
    <w:rsid w:val="00850AC7"/>
    <w:rsid w:val="008971AD"/>
    <w:rsid w:val="008E31E5"/>
    <w:rsid w:val="008F056E"/>
    <w:rsid w:val="00947534"/>
    <w:rsid w:val="00962CEC"/>
    <w:rsid w:val="009D3CE4"/>
    <w:rsid w:val="009E681D"/>
    <w:rsid w:val="00A71954"/>
    <w:rsid w:val="00A75A26"/>
    <w:rsid w:val="00A92E4B"/>
    <w:rsid w:val="00BA03CA"/>
    <w:rsid w:val="00BA7B7A"/>
    <w:rsid w:val="00DA54D5"/>
    <w:rsid w:val="00DE582A"/>
    <w:rsid w:val="00E371F5"/>
    <w:rsid w:val="00EA671E"/>
    <w:rsid w:val="00EB67C2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6B10B4"/>
    <w:rsid w:val="007A6611"/>
    <w:rsid w:val="009433B4"/>
    <w:rsid w:val="00B06902"/>
    <w:rsid w:val="00D0644F"/>
    <w:rsid w:val="00F0382A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BFB00B-7D8E-4905-B11F-9FA0FF92B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61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cp:lastPrinted>2016-04-01T08:51:00Z</cp:lastPrinted>
  <dcterms:created xsi:type="dcterms:W3CDTF">2020-01-10T15:07:00Z</dcterms:created>
  <dcterms:modified xsi:type="dcterms:W3CDTF">2020-03-21T10:50:00Z</dcterms:modified>
</cp:coreProperties>
</file>