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7E" w:rsidRPr="00BA03CA" w:rsidRDefault="004243C8" w:rsidP="00203231">
      <w:pPr>
        <w:pStyle w:val="KapakStili"/>
        <w:numPr>
          <w:ilvl w:val="0"/>
          <w:numId w:val="0"/>
        </w:numPr>
        <w:ind w:left="284"/>
      </w:pPr>
      <w:r>
        <w:t>FEN BİLİMLERİ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243C8" w:rsidP="00203231">
      <w:pPr>
        <w:pStyle w:val="KapakStili"/>
        <w:numPr>
          <w:ilvl w:val="0"/>
          <w:numId w:val="0"/>
        </w:numPr>
        <w:ind w:left="142"/>
      </w:pPr>
      <w:r>
        <w:t>BİYOLOJİ ANABİLİM DALI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947534" w:rsidP="00203231">
      <w:pPr>
        <w:pStyle w:val="KapakStili"/>
        <w:numPr>
          <w:ilvl w:val="0"/>
          <w:numId w:val="0"/>
        </w:numPr>
        <w:ind w:left="142"/>
      </w:pPr>
      <w:r>
        <w:t>FBİ692 BALIK AVLAMA YÖNTEMLERİ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947534" w:rsidRPr="00BA03CA" w:rsidRDefault="00947534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E73A00" w:rsidP="00203231">
      <w:pPr>
        <w:pStyle w:val="KapakStili"/>
        <w:numPr>
          <w:ilvl w:val="0"/>
          <w:numId w:val="0"/>
        </w:numPr>
        <w:ind w:left="142"/>
      </w:pPr>
      <w:r>
        <w:t>Ağlar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CF2B43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E73A00">
            <w:t>5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4243C8" w:rsidRPr="002A59FA" w:rsidRDefault="003610ED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DERS KİTAPLARI</w:t>
      </w:r>
      <w:bookmarkStart w:id="0" w:name="_GoBack"/>
      <w:bookmarkEnd w:id="0"/>
    </w:p>
    <w:p w:rsidR="004243C8" w:rsidRDefault="00947534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2009. Balıkçılık I, Avlama Araçları ve Teknolojisi, </w:t>
      </w:r>
      <w:r w:rsidR="004243C8">
        <w:rPr>
          <w:sz w:val="28"/>
          <w:szCs w:val="28"/>
        </w:rPr>
        <w:t>Ege Üniversitesi Su ür</w:t>
      </w:r>
      <w:r>
        <w:rPr>
          <w:sz w:val="28"/>
          <w:szCs w:val="28"/>
        </w:rPr>
        <w:t>ünleri Fakültesi Yayınları No.55</w:t>
      </w:r>
      <w:r w:rsidR="004243C8">
        <w:rPr>
          <w:sz w:val="28"/>
          <w:szCs w:val="28"/>
        </w:rPr>
        <w:t>, İzmir.</w:t>
      </w:r>
    </w:p>
    <w:p w:rsidR="00E73A00" w:rsidRDefault="00E73A00" w:rsidP="00E73A00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2000. Balıkçılık III (Avlama Yöntemleri), Ege Üniversitesi Su ürünleri Fakültesi Yayınları No.59, İzmir.</w:t>
      </w:r>
    </w:p>
    <w:p w:rsidR="00E73A00" w:rsidRDefault="00E73A00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</w:p>
    <w:p w:rsidR="00E371F5" w:rsidRPr="00947534" w:rsidRDefault="00E371F5" w:rsidP="00947534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  <w:sectPr w:rsidR="00E371F5" w:rsidRPr="00947534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4243C8" w:rsidRDefault="00E73A00" w:rsidP="004243C8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</w:t>
      </w:r>
      <w:r w:rsidR="004243C8"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E371F5" w:rsidRDefault="00E73A00" w:rsidP="00E371F5">
      <w:r>
        <w:t>-Kıyı Sürütme Ağları</w:t>
      </w:r>
    </w:p>
    <w:p w:rsidR="00E73A00" w:rsidRDefault="00E73A00" w:rsidP="00E371F5">
      <w:r>
        <w:t>-Ağ Dalyanlar</w:t>
      </w:r>
    </w:p>
    <w:p w:rsidR="00E73A00" w:rsidRPr="00E371F5" w:rsidRDefault="00E73A00" w:rsidP="00E371F5">
      <w:r>
        <w:t>-Kaldırma Ağları</w:t>
      </w:r>
    </w:p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B43" w:rsidRDefault="00CF2B43" w:rsidP="008F056E">
      <w:r>
        <w:separator/>
      </w:r>
    </w:p>
  </w:endnote>
  <w:endnote w:type="continuationSeparator" w:id="0">
    <w:p w:rsidR="00CF2B43" w:rsidRDefault="00CF2B43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32A92EAE" wp14:editId="1F708CB9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B43" w:rsidRDefault="00CF2B43" w:rsidP="008F056E">
      <w:r>
        <w:separator/>
      </w:r>
    </w:p>
  </w:footnote>
  <w:footnote w:type="continuationSeparator" w:id="0">
    <w:p w:rsidR="00CF2B43" w:rsidRDefault="00CF2B43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6FA5D52" wp14:editId="5DDAEC54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0ED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A59FA"/>
    <w:rsid w:val="002E3836"/>
    <w:rsid w:val="00351CBC"/>
    <w:rsid w:val="003610ED"/>
    <w:rsid w:val="00395078"/>
    <w:rsid w:val="003D3088"/>
    <w:rsid w:val="004243C8"/>
    <w:rsid w:val="004C0BF9"/>
    <w:rsid w:val="004F1064"/>
    <w:rsid w:val="0059637E"/>
    <w:rsid w:val="005D37E9"/>
    <w:rsid w:val="00744B69"/>
    <w:rsid w:val="00750257"/>
    <w:rsid w:val="00850AC7"/>
    <w:rsid w:val="008971AD"/>
    <w:rsid w:val="008E31E5"/>
    <w:rsid w:val="008F056E"/>
    <w:rsid w:val="00947534"/>
    <w:rsid w:val="00962CEC"/>
    <w:rsid w:val="009D3CE4"/>
    <w:rsid w:val="009E681D"/>
    <w:rsid w:val="00A71954"/>
    <w:rsid w:val="00A75A26"/>
    <w:rsid w:val="00A92E4B"/>
    <w:rsid w:val="00BA03CA"/>
    <w:rsid w:val="00BA7B7A"/>
    <w:rsid w:val="00CF2B43"/>
    <w:rsid w:val="00DA54D5"/>
    <w:rsid w:val="00DE582A"/>
    <w:rsid w:val="00E371F5"/>
    <w:rsid w:val="00E73A00"/>
    <w:rsid w:val="00EA671E"/>
    <w:rsid w:val="00EB67C2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60269D"/>
    <w:rsid w:val="006B10B4"/>
    <w:rsid w:val="007A6611"/>
    <w:rsid w:val="007E6105"/>
    <w:rsid w:val="009433B4"/>
    <w:rsid w:val="00B06902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768BB3-9E70-47FA-BE05-436B5F5C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59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2016-04-01T08:51:00Z</cp:lastPrinted>
  <dcterms:created xsi:type="dcterms:W3CDTF">2020-01-10T15:07:00Z</dcterms:created>
  <dcterms:modified xsi:type="dcterms:W3CDTF">2020-03-21T10:52:00Z</dcterms:modified>
</cp:coreProperties>
</file>