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947534" w:rsidP="00203231">
      <w:pPr>
        <w:pStyle w:val="KapakStili"/>
        <w:numPr>
          <w:ilvl w:val="0"/>
          <w:numId w:val="0"/>
        </w:numPr>
        <w:ind w:left="142"/>
      </w:pPr>
      <w:r>
        <w:t>FBİ692 BALIK AVLAMA YÖNTEMLERİ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E518E3" w:rsidRPr="00BA03CA" w:rsidRDefault="00E518E3" w:rsidP="00E518E3">
      <w:pPr>
        <w:pStyle w:val="KapakStili"/>
        <w:numPr>
          <w:ilvl w:val="0"/>
          <w:numId w:val="0"/>
        </w:numPr>
        <w:ind w:left="142"/>
      </w:pPr>
      <w:r>
        <w:t>Deniz Balıkları ve Avlama Yöntemleri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C5F63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E518E3">
            <w:t>9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E518E3" w:rsidRDefault="00E518E3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D44450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DERS KİTAPLARI</w:t>
      </w:r>
      <w:bookmarkStart w:id="0" w:name="_GoBack"/>
      <w:bookmarkEnd w:id="0"/>
    </w:p>
    <w:p w:rsidR="004243C8" w:rsidRDefault="00947534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2009. Balıkçılık I, Avlama Araçları ve Teknolojisi, </w:t>
      </w:r>
      <w:r w:rsidR="004243C8">
        <w:rPr>
          <w:sz w:val="28"/>
          <w:szCs w:val="28"/>
        </w:rPr>
        <w:t>Ege Üniversitesi Su ür</w:t>
      </w:r>
      <w:r>
        <w:rPr>
          <w:sz w:val="28"/>
          <w:szCs w:val="28"/>
        </w:rPr>
        <w:t>ünleri Fakültesi Yayınları No.55</w:t>
      </w:r>
      <w:r w:rsidR="004243C8">
        <w:rPr>
          <w:sz w:val="28"/>
          <w:szCs w:val="28"/>
        </w:rPr>
        <w:t>, İzmir.</w:t>
      </w:r>
    </w:p>
    <w:p w:rsidR="00E518E3" w:rsidRDefault="00E518E3" w:rsidP="00E518E3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2000. Balıkçılık III (Avlama Yöntemleri), Ege Üniversitesi Su ürünleri Fakültesi Yayınları No.59, İzmir.</w:t>
      </w:r>
    </w:p>
    <w:p w:rsidR="00E518E3" w:rsidRDefault="00E518E3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E371F5" w:rsidRPr="00947534" w:rsidRDefault="00E371F5" w:rsidP="00947534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  <w:sectPr w:rsidR="00E371F5" w:rsidRPr="00947534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243C8" w:rsidRDefault="00E518E3" w:rsidP="004243C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</w:t>
      </w:r>
      <w:r w:rsidR="004243C8"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E371F5" w:rsidRDefault="00E518E3" w:rsidP="00E371F5">
      <w:r>
        <w:t>-Semi-</w:t>
      </w:r>
      <w:proofErr w:type="spellStart"/>
      <w:r>
        <w:t>Pelajik</w:t>
      </w:r>
      <w:proofErr w:type="spellEnd"/>
      <w:r>
        <w:t xml:space="preserve"> Deniz balıkları ve Avlama teknikleri</w:t>
      </w:r>
    </w:p>
    <w:p w:rsidR="00E518E3" w:rsidRDefault="00E518E3" w:rsidP="00E371F5">
      <w:r>
        <w:tab/>
        <w:t>--Kefal</w:t>
      </w:r>
    </w:p>
    <w:p w:rsidR="00E518E3" w:rsidRDefault="00E518E3" w:rsidP="00E371F5">
      <w:r>
        <w:tab/>
        <w:t>--İzmarit</w:t>
      </w:r>
    </w:p>
    <w:p w:rsidR="00E518E3" w:rsidRDefault="00E518E3" w:rsidP="00E371F5">
      <w:r>
        <w:tab/>
        <w:t>--Levrek</w:t>
      </w:r>
    </w:p>
    <w:p w:rsidR="00E518E3" w:rsidRDefault="00E518E3" w:rsidP="00E371F5">
      <w:r>
        <w:tab/>
        <w:t>--Mezgit</w:t>
      </w:r>
    </w:p>
    <w:p w:rsidR="00E518E3" w:rsidRPr="00E371F5" w:rsidRDefault="00E518E3" w:rsidP="00E371F5">
      <w:r>
        <w:tab/>
      </w:r>
    </w:p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F63" w:rsidRDefault="004C5F63" w:rsidP="008F056E">
      <w:r>
        <w:separator/>
      </w:r>
    </w:p>
  </w:endnote>
  <w:endnote w:type="continuationSeparator" w:id="0">
    <w:p w:rsidR="004C5F63" w:rsidRDefault="004C5F63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2A92EAE" wp14:editId="1F708CB9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F63" w:rsidRDefault="004C5F63" w:rsidP="008F056E">
      <w:r>
        <w:separator/>
      </w:r>
    </w:p>
  </w:footnote>
  <w:footnote w:type="continuationSeparator" w:id="0">
    <w:p w:rsidR="004C5F63" w:rsidRDefault="004C5F63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6FA5D52" wp14:editId="5DDAEC5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450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3836"/>
    <w:rsid w:val="00351CBC"/>
    <w:rsid w:val="00395078"/>
    <w:rsid w:val="003D3088"/>
    <w:rsid w:val="003E38AF"/>
    <w:rsid w:val="004243C8"/>
    <w:rsid w:val="004C0BF9"/>
    <w:rsid w:val="004C5F63"/>
    <w:rsid w:val="004F1064"/>
    <w:rsid w:val="0059637E"/>
    <w:rsid w:val="005D37E9"/>
    <w:rsid w:val="00744B69"/>
    <w:rsid w:val="00850AC7"/>
    <w:rsid w:val="008971AD"/>
    <w:rsid w:val="008E31E5"/>
    <w:rsid w:val="008F056E"/>
    <w:rsid w:val="00947534"/>
    <w:rsid w:val="00962CEC"/>
    <w:rsid w:val="009D3CE4"/>
    <w:rsid w:val="009E681D"/>
    <w:rsid w:val="00A71954"/>
    <w:rsid w:val="00A75A26"/>
    <w:rsid w:val="00A92E4B"/>
    <w:rsid w:val="00BA03CA"/>
    <w:rsid w:val="00BA7B7A"/>
    <w:rsid w:val="00D44450"/>
    <w:rsid w:val="00DA54D5"/>
    <w:rsid w:val="00DE582A"/>
    <w:rsid w:val="00E371F5"/>
    <w:rsid w:val="00E518E3"/>
    <w:rsid w:val="00EA671E"/>
    <w:rsid w:val="00EB67C2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373E5E"/>
    <w:rsid w:val="006B10B4"/>
    <w:rsid w:val="007A6611"/>
    <w:rsid w:val="009433B4"/>
    <w:rsid w:val="00A474A5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1EF059-6489-4250-A953-A8C6657DD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61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2016-04-01T08:51:00Z</cp:lastPrinted>
  <dcterms:created xsi:type="dcterms:W3CDTF">2020-01-10T15:07:00Z</dcterms:created>
  <dcterms:modified xsi:type="dcterms:W3CDTF">2020-03-21T10:53:00Z</dcterms:modified>
</cp:coreProperties>
</file>