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EE3766" w:rsidP="00203231">
      <w:pPr>
        <w:pStyle w:val="KapakStili"/>
        <w:numPr>
          <w:ilvl w:val="0"/>
          <w:numId w:val="0"/>
        </w:numPr>
        <w:ind w:left="284"/>
      </w:pPr>
      <w:r>
        <w:t>EĞİTİM</w:t>
      </w:r>
      <w:r w:rsidR="002E3836">
        <w:t xml:space="preserve">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 xml:space="preserve">BİYOLOJİ </w:t>
      </w:r>
      <w:r w:rsidR="00EE3766">
        <w:t xml:space="preserve">ÖĞRETMENLİĞİ </w:t>
      </w:r>
      <w:bookmarkStart w:id="0" w:name="_GoBack"/>
      <w:bookmarkEnd w:id="0"/>
      <w:r>
        <w:t>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A2724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Osteichthyes</w:t>
      </w:r>
      <w:proofErr w:type="spellEnd"/>
      <w:r>
        <w:t xml:space="preserve"> (Kemikli Balıklar)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57851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61C22">
            <w:t>11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Kuru, M.2011. Omurgalı Hayvanlar, </w:t>
      </w:r>
      <w:proofErr w:type="spellStart"/>
      <w:r>
        <w:rPr>
          <w:sz w:val="28"/>
          <w:szCs w:val="28"/>
        </w:rPr>
        <w:t>Palme</w:t>
      </w:r>
      <w:proofErr w:type="spellEnd"/>
      <w:r>
        <w:rPr>
          <w:sz w:val="28"/>
          <w:szCs w:val="28"/>
        </w:rPr>
        <w:t xml:space="preserve">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B2BB2" w:rsidRDefault="004B2BB2" w:rsidP="004B2BB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11. haftada ders kitabı temel alınarak aşağıdaki konular anlatılacaktır.</w:t>
      </w:r>
    </w:p>
    <w:p w:rsidR="004B2BB2" w:rsidRDefault="004B2BB2" w:rsidP="0059637E"/>
    <w:p w:rsidR="004D7133" w:rsidRDefault="00B61C22" w:rsidP="0059637E">
      <w:r>
        <w:t>1.</w:t>
      </w:r>
      <w:r w:rsidRPr="00B61C22">
        <w:t xml:space="preserve"> </w:t>
      </w:r>
      <w:r>
        <w:t>Kemikli balıkların dolaşım sistemi</w:t>
      </w:r>
    </w:p>
    <w:p w:rsidR="00B61C22" w:rsidRDefault="00B61C22" w:rsidP="0059637E">
      <w:r>
        <w:t>2.</w:t>
      </w:r>
      <w:r w:rsidRPr="00B61C22">
        <w:t xml:space="preserve"> </w:t>
      </w:r>
      <w:r>
        <w:t>Kemikli balıkların solunum sistemi</w:t>
      </w:r>
    </w:p>
    <w:p w:rsidR="00B61C22" w:rsidRDefault="00B61C22" w:rsidP="0059637E">
      <w:r>
        <w:t>3.</w:t>
      </w:r>
      <w:r w:rsidRPr="00B61C22">
        <w:t xml:space="preserve"> </w:t>
      </w:r>
      <w:r>
        <w:t>Kemikli balıkların boşaltım sistemi</w:t>
      </w:r>
    </w:p>
    <w:p w:rsidR="00B61C22" w:rsidRDefault="00B61C22" w:rsidP="0059637E">
      <w:r>
        <w:t>4.</w:t>
      </w:r>
      <w:r w:rsidRPr="00B61C22">
        <w:t xml:space="preserve"> </w:t>
      </w:r>
      <w:r>
        <w:t>Kemikli balıkların endokrin sistemi</w:t>
      </w:r>
    </w:p>
    <w:p w:rsidR="00B61C22" w:rsidRDefault="00B61C22" w:rsidP="0059637E">
      <w:r>
        <w:t>5.</w:t>
      </w:r>
      <w:r w:rsidRPr="00B61C22">
        <w:t xml:space="preserve"> </w:t>
      </w:r>
      <w:r>
        <w:t>Kemikli balıkların sinir sistemi</w:t>
      </w:r>
    </w:p>
    <w:p w:rsidR="00B61C22" w:rsidRPr="004D7133" w:rsidRDefault="00B61C22" w:rsidP="0059637E">
      <w:r>
        <w:t>6.</w:t>
      </w:r>
      <w:r w:rsidRPr="00B61C22">
        <w:t xml:space="preserve"> </w:t>
      </w:r>
      <w:r>
        <w:t>Kemikli balıkların duyu organları</w:t>
      </w:r>
    </w:p>
    <w:sectPr w:rsidR="00B61C22" w:rsidRPr="004D713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851" w:rsidRDefault="00257851" w:rsidP="008F056E">
      <w:r>
        <w:separator/>
      </w:r>
    </w:p>
  </w:endnote>
  <w:endnote w:type="continuationSeparator" w:id="0">
    <w:p w:rsidR="00257851" w:rsidRDefault="00257851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851" w:rsidRDefault="00257851" w:rsidP="008F056E">
      <w:r>
        <w:separator/>
      </w:r>
    </w:p>
  </w:footnote>
  <w:footnote w:type="continuationSeparator" w:id="0">
    <w:p w:rsidR="00257851" w:rsidRDefault="00257851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3766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F7257"/>
    <w:rsid w:val="00123C33"/>
    <w:rsid w:val="00127438"/>
    <w:rsid w:val="001511EB"/>
    <w:rsid w:val="00166CA6"/>
    <w:rsid w:val="00203231"/>
    <w:rsid w:val="00253612"/>
    <w:rsid w:val="00257851"/>
    <w:rsid w:val="002A59FA"/>
    <w:rsid w:val="002E3836"/>
    <w:rsid w:val="00351CBC"/>
    <w:rsid w:val="00395078"/>
    <w:rsid w:val="004B2BB2"/>
    <w:rsid w:val="004C0BF9"/>
    <w:rsid w:val="004D7133"/>
    <w:rsid w:val="004F1064"/>
    <w:rsid w:val="0059637E"/>
    <w:rsid w:val="0069119E"/>
    <w:rsid w:val="00744B69"/>
    <w:rsid w:val="00850AC7"/>
    <w:rsid w:val="008971AD"/>
    <w:rsid w:val="008A2724"/>
    <w:rsid w:val="008E31E5"/>
    <w:rsid w:val="008F056E"/>
    <w:rsid w:val="009D3CE4"/>
    <w:rsid w:val="009E681D"/>
    <w:rsid w:val="00A71954"/>
    <w:rsid w:val="00A92E4B"/>
    <w:rsid w:val="00B61C22"/>
    <w:rsid w:val="00BA03CA"/>
    <w:rsid w:val="00BA7B7A"/>
    <w:rsid w:val="00DA54D5"/>
    <w:rsid w:val="00DE582A"/>
    <w:rsid w:val="00E371F5"/>
    <w:rsid w:val="00E9265B"/>
    <w:rsid w:val="00EE3766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194C83"/>
    <w:rsid w:val="002174E1"/>
    <w:rsid w:val="0027671F"/>
    <w:rsid w:val="00736DB8"/>
    <w:rsid w:val="007A6611"/>
    <w:rsid w:val="008B6573"/>
    <w:rsid w:val="00A44B7D"/>
    <w:rsid w:val="00D0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5F9BD6-2E99-43C6-9363-A2095257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53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2016-04-01T08:51:00Z</cp:lastPrinted>
  <dcterms:created xsi:type="dcterms:W3CDTF">2020-01-10T15:07:00Z</dcterms:created>
  <dcterms:modified xsi:type="dcterms:W3CDTF">2020-01-13T14:13:00Z</dcterms:modified>
</cp:coreProperties>
</file>