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59637E" w:rsidRPr="00BA03CA" w:rsidRDefault="004C0481" w:rsidP="00203231">
      <w:pPr>
        <w:pStyle w:val="KapakStili"/>
        <w:numPr>
          <w:ilvl w:val="0"/>
          <w:numId w:val="0"/>
        </w:numPr>
        <w:ind w:left="284"/>
      </w:pPr>
      <w:r>
        <w:t>EĞİTİM</w:t>
      </w:r>
      <w:r w:rsidR="002E3836">
        <w:t xml:space="preserve"> FAKÜLTESİ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2E3836" w:rsidP="00203231">
      <w:pPr>
        <w:pStyle w:val="KapakStili"/>
        <w:numPr>
          <w:ilvl w:val="0"/>
          <w:numId w:val="0"/>
        </w:numPr>
        <w:ind w:left="142"/>
      </w:pPr>
      <w:r>
        <w:t xml:space="preserve">BİYOLOJİ </w:t>
      </w:r>
      <w:r w:rsidR="004C0481">
        <w:t xml:space="preserve">ÖĞRETMENLİĞİ </w:t>
      </w:r>
      <w:bookmarkStart w:id="0" w:name="_GoBack"/>
      <w:bookmarkEnd w:id="0"/>
      <w:r>
        <w:t>BÖLÜMÜ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2E3836" w:rsidP="00203231">
      <w:pPr>
        <w:pStyle w:val="KapakStili"/>
        <w:numPr>
          <w:ilvl w:val="0"/>
          <w:numId w:val="0"/>
        </w:numPr>
        <w:ind w:left="142"/>
      </w:pPr>
      <w:r>
        <w:t>OMURGALILAR I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86621C" w:rsidP="00203231">
      <w:pPr>
        <w:pStyle w:val="KapakStili"/>
        <w:numPr>
          <w:ilvl w:val="0"/>
          <w:numId w:val="0"/>
        </w:numPr>
        <w:ind w:left="142"/>
      </w:pPr>
      <w:proofErr w:type="spellStart"/>
      <w:r>
        <w:t>Cyclostomata</w:t>
      </w:r>
      <w:proofErr w:type="spellEnd"/>
      <w:r>
        <w:t xml:space="preserve"> (Yuvarlak Ağızlılar)</w:t>
      </w: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CA0185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F0C7BF31F24B47889797261C0105CCCA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86621C">
            <w:t>4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2A59FA" w:rsidRDefault="002A59FA" w:rsidP="00203231">
      <w:pPr>
        <w:pStyle w:val="KapakStili"/>
        <w:numPr>
          <w:ilvl w:val="0"/>
          <w:numId w:val="0"/>
        </w:numPr>
        <w:ind w:left="142"/>
      </w:pPr>
    </w:p>
    <w:p w:rsidR="002A59FA" w:rsidRPr="002A59FA" w:rsidRDefault="002A59FA" w:rsidP="00203231">
      <w:pPr>
        <w:pStyle w:val="KapakStili"/>
        <w:numPr>
          <w:ilvl w:val="0"/>
          <w:numId w:val="0"/>
        </w:numPr>
        <w:ind w:left="142"/>
        <w:rPr>
          <w:sz w:val="28"/>
          <w:szCs w:val="28"/>
          <w:u w:val="single"/>
        </w:rPr>
      </w:pPr>
      <w:r w:rsidRPr="002A59FA">
        <w:rPr>
          <w:sz w:val="28"/>
          <w:szCs w:val="28"/>
          <w:u w:val="single"/>
        </w:rPr>
        <w:t>DERS KİTABI</w:t>
      </w:r>
    </w:p>
    <w:p w:rsidR="002A59FA" w:rsidRPr="002A59FA" w:rsidRDefault="002A59FA" w:rsidP="00203231">
      <w:pPr>
        <w:pStyle w:val="KapakStili"/>
        <w:numPr>
          <w:ilvl w:val="0"/>
          <w:numId w:val="0"/>
        </w:numPr>
        <w:ind w:left="142"/>
        <w:rPr>
          <w:sz w:val="28"/>
          <w:szCs w:val="28"/>
        </w:rPr>
      </w:pPr>
      <w:r>
        <w:rPr>
          <w:sz w:val="28"/>
          <w:szCs w:val="28"/>
        </w:rPr>
        <w:t xml:space="preserve">Kuru, M.2011. Omurgalı Hayvanlar, </w:t>
      </w:r>
      <w:proofErr w:type="spellStart"/>
      <w:r>
        <w:rPr>
          <w:sz w:val="28"/>
          <w:szCs w:val="28"/>
        </w:rPr>
        <w:t>Palme</w:t>
      </w:r>
      <w:proofErr w:type="spellEnd"/>
      <w:r>
        <w:rPr>
          <w:sz w:val="28"/>
          <w:szCs w:val="28"/>
        </w:rPr>
        <w:t xml:space="preserve"> Yayıncılık, 10.Baskı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7E4786" w:rsidRDefault="007E4786" w:rsidP="007E4786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4. haftada ders kitabı temel alınarak aşağıdaki konular anlatılacaktır.</w:t>
      </w:r>
    </w:p>
    <w:p w:rsidR="007E4786" w:rsidRDefault="007E4786" w:rsidP="0059637E">
      <w:pPr>
        <w:rPr>
          <w:rFonts w:ascii="Times New Roman" w:hAnsi="Times New Roman" w:cs="Times New Roman"/>
          <w:b/>
        </w:rPr>
      </w:pPr>
    </w:p>
    <w:p w:rsidR="004D7133" w:rsidRPr="007E4786" w:rsidRDefault="0086621C" w:rsidP="0059637E">
      <w:pPr>
        <w:rPr>
          <w:rFonts w:ascii="Times New Roman" w:hAnsi="Times New Roman" w:cs="Times New Roman"/>
        </w:rPr>
      </w:pPr>
      <w:r w:rsidRPr="007E4786">
        <w:rPr>
          <w:rFonts w:ascii="Times New Roman" w:hAnsi="Times New Roman" w:cs="Times New Roman"/>
        </w:rPr>
        <w:t xml:space="preserve">1. </w:t>
      </w:r>
      <w:proofErr w:type="spellStart"/>
      <w:r w:rsidRPr="007E4786">
        <w:rPr>
          <w:rFonts w:ascii="Times New Roman" w:hAnsi="Times New Roman" w:cs="Times New Roman"/>
        </w:rPr>
        <w:t>Cyclostomata’nın</w:t>
      </w:r>
      <w:proofErr w:type="spellEnd"/>
      <w:r w:rsidRPr="007E4786">
        <w:rPr>
          <w:rFonts w:ascii="Times New Roman" w:hAnsi="Times New Roman" w:cs="Times New Roman"/>
        </w:rPr>
        <w:t xml:space="preserve"> Karakteristik Özellikleri</w:t>
      </w:r>
    </w:p>
    <w:p w:rsidR="0086621C" w:rsidRPr="007E4786" w:rsidRDefault="0086621C" w:rsidP="0059637E">
      <w:pPr>
        <w:rPr>
          <w:rFonts w:ascii="Times New Roman" w:hAnsi="Times New Roman" w:cs="Times New Roman"/>
        </w:rPr>
      </w:pPr>
      <w:r w:rsidRPr="007E4786">
        <w:rPr>
          <w:rFonts w:ascii="Times New Roman" w:hAnsi="Times New Roman" w:cs="Times New Roman"/>
        </w:rPr>
        <w:tab/>
        <w:t xml:space="preserve"> </w:t>
      </w:r>
    </w:p>
    <w:p w:rsidR="0086621C" w:rsidRPr="007E4786" w:rsidRDefault="0086621C" w:rsidP="0059637E">
      <w:pPr>
        <w:rPr>
          <w:rFonts w:ascii="Times New Roman" w:hAnsi="Times New Roman" w:cs="Times New Roman"/>
        </w:rPr>
      </w:pPr>
      <w:r w:rsidRPr="007E4786">
        <w:rPr>
          <w:rFonts w:ascii="Times New Roman" w:hAnsi="Times New Roman" w:cs="Times New Roman"/>
        </w:rPr>
        <w:t xml:space="preserve">2. </w:t>
      </w:r>
      <w:proofErr w:type="spellStart"/>
      <w:r w:rsidRPr="007E4786">
        <w:rPr>
          <w:rFonts w:ascii="Times New Roman" w:hAnsi="Times New Roman" w:cs="Times New Roman"/>
        </w:rPr>
        <w:t>Petromizontes</w:t>
      </w:r>
      <w:proofErr w:type="spellEnd"/>
      <w:r w:rsidRPr="007E4786">
        <w:rPr>
          <w:rFonts w:ascii="Times New Roman" w:hAnsi="Times New Roman" w:cs="Times New Roman"/>
        </w:rPr>
        <w:t xml:space="preserve"> Takımının özellikleri</w:t>
      </w:r>
    </w:p>
    <w:p w:rsidR="0086621C" w:rsidRPr="007E4786" w:rsidRDefault="0086621C" w:rsidP="0059637E">
      <w:r w:rsidRPr="007E4786">
        <w:tab/>
      </w:r>
      <w:r w:rsidRPr="007E4786">
        <w:rPr>
          <w:rFonts w:ascii="Times New Roman" w:hAnsi="Times New Roman" w:cs="Times New Roman"/>
        </w:rPr>
        <w:t>Morfoloji, Deri, İskelet Sistemi, Hareket, Sindirim Sistemi, Dolaşım Sistemi, Boşaltım Sistemi, Sinir Sistemi, Üreme Organları</w:t>
      </w:r>
    </w:p>
    <w:sectPr w:rsidR="0086621C" w:rsidRPr="007E4786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185" w:rsidRDefault="00CA0185" w:rsidP="008F056E">
      <w:r>
        <w:separator/>
      </w:r>
    </w:p>
  </w:endnote>
  <w:endnote w:type="continuationSeparator" w:id="0">
    <w:p w:rsidR="00CA0185" w:rsidRDefault="00CA0185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185" w:rsidRDefault="00CA0185" w:rsidP="008F056E">
      <w:r>
        <w:separator/>
      </w:r>
    </w:p>
  </w:footnote>
  <w:footnote w:type="continuationSeparator" w:id="0">
    <w:p w:rsidR="00CA0185" w:rsidRDefault="00CA0185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0481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836"/>
    <w:rsid w:val="00053CE1"/>
    <w:rsid w:val="000F7257"/>
    <w:rsid w:val="00123C33"/>
    <w:rsid w:val="001511EB"/>
    <w:rsid w:val="00166CA6"/>
    <w:rsid w:val="00203231"/>
    <w:rsid w:val="00253612"/>
    <w:rsid w:val="002A59FA"/>
    <w:rsid w:val="002E3836"/>
    <w:rsid w:val="00351CBC"/>
    <w:rsid w:val="00395078"/>
    <w:rsid w:val="003C532F"/>
    <w:rsid w:val="004C0481"/>
    <w:rsid w:val="004C0BF9"/>
    <w:rsid w:val="004D7133"/>
    <w:rsid w:val="004F1064"/>
    <w:rsid w:val="0059637E"/>
    <w:rsid w:val="00744B69"/>
    <w:rsid w:val="007E4786"/>
    <w:rsid w:val="00850AC7"/>
    <w:rsid w:val="0086621C"/>
    <w:rsid w:val="0089317B"/>
    <w:rsid w:val="008971AD"/>
    <w:rsid w:val="008E31E5"/>
    <w:rsid w:val="008F056E"/>
    <w:rsid w:val="009D3CE4"/>
    <w:rsid w:val="009E681D"/>
    <w:rsid w:val="00A71954"/>
    <w:rsid w:val="00A92E4B"/>
    <w:rsid w:val="00BA03CA"/>
    <w:rsid w:val="00BA7B7A"/>
    <w:rsid w:val="00CA0185"/>
    <w:rsid w:val="00DA54D5"/>
    <w:rsid w:val="00DE582A"/>
    <w:rsid w:val="00E371F5"/>
    <w:rsid w:val="00F03C3E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895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0C7BF31F24B47889797261C0105CCC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CFB550F-F354-43DD-84B2-A3C6E2515DE9}"/>
      </w:docPartPr>
      <w:docPartBody>
        <w:p w:rsidR="007A6611" w:rsidRDefault="0027671F">
          <w:pPr>
            <w:pStyle w:val="F0C7BF31F24B47889797261C0105CCCA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71F"/>
    <w:rsid w:val="00077A7E"/>
    <w:rsid w:val="00194C83"/>
    <w:rsid w:val="001D1844"/>
    <w:rsid w:val="0027671F"/>
    <w:rsid w:val="002769A1"/>
    <w:rsid w:val="007A6611"/>
    <w:rsid w:val="00D0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6D572C-DD01-4EC5-876A-8EE92F784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55</TotalTime>
  <Pages>2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cp:lastPrinted>2016-04-01T08:51:00Z</cp:lastPrinted>
  <dcterms:created xsi:type="dcterms:W3CDTF">2020-01-10T15:07:00Z</dcterms:created>
  <dcterms:modified xsi:type="dcterms:W3CDTF">2020-01-13T14:10:00Z</dcterms:modified>
</cp:coreProperties>
</file>