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2E3836" w:rsidP="00203231">
      <w:pPr>
        <w:pStyle w:val="KapakStili"/>
        <w:numPr>
          <w:ilvl w:val="0"/>
          <w:numId w:val="0"/>
        </w:numPr>
        <w:ind w:left="284"/>
      </w:pPr>
      <w:r>
        <w:t>FEN-EDEBİYAT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F11504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Chondrichthyes</w:t>
      </w:r>
      <w:proofErr w:type="spellEnd"/>
      <w:r>
        <w:t xml:space="preserve"> (</w:t>
      </w:r>
      <w:proofErr w:type="spellStart"/>
      <w:r>
        <w:t>Kıkırdaklı</w:t>
      </w:r>
      <w:proofErr w:type="spellEnd"/>
      <w:r>
        <w:t xml:space="preserve"> Balıklar)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4584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640EA">
            <w:t>8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Kuru, M.2011. Omurgalı Hayvanlar, </w:t>
      </w:r>
      <w:proofErr w:type="spellStart"/>
      <w:r>
        <w:rPr>
          <w:sz w:val="28"/>
          <w:szCs w:val="28"/>
        </w:rPr>
        <w:t>Palme</w:t>
      </w:r>
      <w:proofErr w:type="spellEnd"/>
      <w:r>
        <w:rPr>
          <w:sz w:val="28"/>
          <w:szCs w:val="28"/>
        </w:rPr>
        <w:t xml:space="preserve">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B9796F" w:rsidRDefault="00B9796F" w:rsidP="00B9796F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8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B9796F" w:rsidRDefault="00B9796F" w:rsidP="0059637E"/>
    <w:p w:rsidR="004D7133" w:rsidRDefault="004640EA" w:rsidP="0059637E">
      <w:r>
        <w:t>1.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balıkların duyu organları</w:t>
      </w:r>
    </w:p>
    <w:p w:rsidR="004640EA" w:rsidRDefault="004640EA" w:rsidP="0059637E">
      <w:r>
        <w:t>2.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balıkların üreme sistemleri</w:t>
      </w:r>
      <w:bookmarkStart w:id="0" w:name="_GoBack"/>
      <w:bookmarkEnd w:id="0"/>
    </w:p>
    <w:p w:rsidR="004640EA" w:rsidRDefault="004640EA" w:rsidP="0059637E">
      <w:r>
        <w:t>3.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balıklarda üreme</w:t>
      </w:r>
    </w:p>
    <w:p w:rsidR="004640EA" w:rsidRDefault="004640EA" w:rsidP="0059637E">
      <w:r>
        <w:t>4.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balıkların yaşama ortamları</w:t>
      </w:r>
    </w:p>
    <w:p w:rsidR="004640EA" w:rsidRDefault="004640EA" w:rsidP="0059637E">
      <w:r>
        <w:t>5.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balıkların insanlarla ilişkileri</w:t>
      </w:r>
    </w:p>
    <w:p w:rsidR="004640EA" w:rsidRDefault="004640EA" w:rsidP="0059637E">
      <w:r>
        <w:t>6.</w:t>
      </w:r>
      <w:r w:rsidRPr="004640EA">
        <w:t xml:space="preserve"> </w:t>
      </w:r>
      <w:proofErr w:type="spellStart"/>
      <w:r>
        <w:t>Kıkırdaklı</w:t>
      </w:r>
      <w:proofErr w:type="spellEnd"/>
      <w:r>
        <w:t xml:space="preserve"> balıkların sistematiği</w:t>
      </w:r>
    </w:p>
    <w:p w:rsidR="004640EA" w:rsidRPr="004D7133" w:rsidRDefault="004640EA" w:rsidP="0059637E"/>
    <w:sectPr w:rsidR="004640EA" w:rsidRPr="004D713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84D" w:rsidRDefault="0014584D" w:rsidP="008F056E">
      <w:r>
        <w:separator/>
      </w:r>
    </w:p>
  </w:endnote>
  <w:endnote w:type="continuationSeparator" w:id="0">
    <w:p w:rsidR="0014584D" w:rsidRDefault="0014584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84D" w:rsidRDefault="0014584D" w:rsidP="008F056E">
      <w:r>
        <w:separator/>
      </w:r>
    </w:p>
  </w:footnote>
  <w:footnote w:type="continuationSeparator" w:id="0">
    <w:p w:rsidR="0014584D" w:rsidRDefault="0014584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96F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F7257"/>
    <w:rsid w:val="00123C33"/>
    <w:rsid w:val="0014584D"/>
    <w:rsid w:val="001511EB"/>
    <w:rsid w:val="00166CA6"/>
    <w:rsid w:val="00203231"/>
    <w:rsid w:val="00253612"/>
    <w:rsid w:val="002A59FA"/>
    <w:rsid w:val="002E3836"/>
    <w:rsid w:val="0035126F"/>
    <w:rsid w:val="00351CBC"/>
    <w:rsid w:val="00395078"/>
    <w:rsid w:val="004640EA"/>
    <w:rsid w:val="004C0BF9"/>
    <w:rsid w:val="004D7133"/>
    <w:rsid w:val="004F1064"/>
    <w:rsid w:val="0059637E"/>
    <w:rsid w:val="00740F54"/>
    <w:rsid w:val="00744B69"/>
    <w:rsid w:val="00850AC7"/>
    <w:rsid w:val="008971AD"/>
    <w:rsid w:val="008E31E5"/>
    <w:rsid w:val="008F056E"/>
    <w:rsid w:val="009D3CE4"/>
    <w:rsid w:val="009E681D"/>
    <w:rsid w:val="00A71954"/>
    <w:rsid w:val="00A92E4B"/>
    <w:rsid w:val="00B9796F"/>
    <w:rsid w:val="00BA03CA"/>
    <w:rsid w:val="00BA7B7A"/>
    <w:rsid w:val="00DA54D5"/>
    <w:rsid w:val="00DE582A"/>
    <w:rsid w:val="00E371F5"/>
    <w:rsid w:val="00F03C3E"/>
    <w:rsid w:val="00F11504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006FC7"/>
    <w:rsid w:val="00194C83"/>
    <w:rsid w:val="0027671F"/>
    <w:rsid w:val="007A6611"/>
    <w:rsid w:val="00D0644F"/>
    <w:rsid w:val="00F2796A"/>
    <w:rsid w:val="00F5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6D05A-AC04-40D0-BFCE-CE4EA877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52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2020-01-12T10:46:00Z</dcterms:modified>
</cp:coreProperties>
</file>