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2E3836" w:rsidP="00203231">
      <w:pPr>
        <w:pStyle w:val="KapakStili"/>
        <w:numPr>
          <w:ilvl w:val="0"/>
          <w:numId w:val="0"/>
        </w:numPr>
        <w:ind w:left="284"/>
      </w:pPr>
      <w:r>
        <w:t>FEN-EDEBİYAT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E3836" w:rsidP="00203231">
      <w:pPr>
        <w:pStyle w:val="KapakStili"/>
        <w:numPr>
          <w:ilvl w:val="0"/>
          <w:numId w:val="0"/>
        </w:numPr>
        <w:ind w:left="142"/>
      </w:pPr>
      <w:r>
        <w:t>OMURGALILAR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8A2724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Osteichthyes</w:t>
      </w:r>
      <w:proofErr w:type="spellEnd"/>
      <w:r>
        <w:t xml:space="preserve"> (Kemikli Balıklar)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0941F3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8A2724">
            <w:t>9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Kuru, M.2011. Omurgalı Hayvanlar, </w:t>
      </w:r>
      <w:proofErr w:type="spellStart"/>
      <w:r>
        <w:rPr>
          <w:sz w:val="28"/>
          <w:szCs w:val="28"/>
        </w:rPr>
        <w:t>Palme</w:t>
      </w:r>
      <w:proofErr w:type="spellEnd"/>
      <w:r>
        <w:rPr>
          <w:sz w:val="28"/>
          <w:szCs w:val="28"/>
        </w:rPr>
        <w:t xml:space="preserve"> Yayıncılık, 10.Baskı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A76BE" w:rsidRDefault="001A76BE" w:rsidP="001A76BE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</w:t>
      </w:r>
      <w:bookmarkStart w:id="0" w:name="_GoBack"/>
      <w:bookmarkEnd w:id="0"/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4D7133" w:rsidRDefault="00F37848" w:rsidP="0059637E">
      <w:r>
        <w:t>1. Kemikli balıkların genel özellikleri</w:t>
      </w:r>
    </w:p>
    <w:p w:rsidR="00F37848" w:rsidRDefault="00F37848" w:rsidP="0059637E">
      <w:r>
        <w:t>2.</w:t>
      </w:r>
      <w:r w:rsidRPr="00F37848">
        <w:t xml:space="preserve"> </w:t>
      </w:r>
      <w:r>
        <w:t>Kemikli balıkların morfolojisi</w:t>
      </w:r>
    </w:p>
    <w:p w:rsidR="00F37848" w:rsidRDefault="00F37848" w:rsidP="0059637E">
      <w:r>
        <w:t>3.</w:t>
      </w:r>
      <w:r w:rsidRPr="00F37848">
        <w:t xml:space="preserve"> </w:t>
      </w:r>
      <w:r>
        <w:t>Kemikli balıklarda deri ve renk</w:t>
      </w:r>
    </w:p>
    <w:p w:rsidR="00F37848" w:rsidRDefault="00F37848" w:rsidP="0059637E">
      <w:r>
        <w:t>4.</w:t>
      </w:r>
      <w:r w:rsidRPr="00F37848">
        <w:t xml:space="preserve"> </w:t>
      </w:r>
      <w:r>
        <w:t>Kemikli balıkların iskelet sistemi</w:t>
      </w:r>
    </w:p>
    <w:p w:rsidR="00F37848" w:rsidRDefault="00F37848" w:rsidP="0059637E">
      <w:r>
        <w:t>5.</w:t>
      </w:r>
      <w:r w:rsidRPr="00F37848">
        <w:t xml:space="preserve"> </w:t>
      </w:r>
      <w:r>
        <w:t>Kemikli balıkların kas sistemi ve hareketi</w:t>
      </w:r>
    </w:p>
    <w:p w:rsidR="00F37848" w:rsidRDefault="00F37848" w:rsidP="0059637E">
      <w:r>
        <w:t>6.</w:t>
      </w:r>
      <w:r w:rsidRPr="00F37848">
        <w:t xml:space="preserve"> </w:t>
      </w:r>
      <w:r>
        <w:t>Kemikli balıkların sindirim sistemi</w:t>
      </w:r>
    </w:p>
    <w:p w:rsidR="00F37848" w:rsidRPr="004D7133" w:rsidRDefault="00F37848" w:rsidP="0059637E"/>
    <w:sectPr w:rsidR="00F37848" w:rsidRPr="004D713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1F3" w:rsidRDefault="000941F3" w:rsidP="008F056E">
      <w:r>
        <w:separator/>
      </w:r>
    </w:p>
  </w:endnote>
  <w:endnote w:type="continuationSeparator" w:id="0">
    <w:p w:rsidR="000941F3" w:rsidRDefault="000941F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1F3" w:rsidRDefault="000941F3" w:rsidP="008F056E">
      <w:r>
        <w:separator/>
      </w:r>
    </w:p>
  </w:footnote>
  <w:footnote w:type="continuationSeparator" w:id="0">
    <w:p w:rsidR="000941F3" w:rsidRDefault="000941F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6BE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941F3"/>
    <w:rsid w:val="000F7257"/>
    <w:rsid w:val="00123C33"/>
    <w:rsid w:val="00127438"/>
    <w:rsid w:val="001511EB"/>
    <w:rsid w:val="00166CA6"/>
    <w:rsid w:val="001A76BE"/>
    <w:rsid w:val="00203231"/>
    <w:rsid w:val="00253612"/>
    <w:rsid w:val="002A59FA"/>
    <w:rsid w:val="002E3836"/>
    <w:rsid w:val="00351CBC"/>
    <w:rsid w:val="00395078"/>
    <w:rsid w:val="004C0BF9"/>
    <w:rsid w:val="004D7133"/>
    <w:rsid w:val="004F1064"/>
    <w:rsid w:val="0059637E"/>
    <w:rsid w:val="00744B69"/>
    <w:rsid w:val="00850AC7"/>
    <w:rsid w:val="008971AD"/>
    <w:rsid w:val="008A2724"/>
    <w:rsid w:val="008E31E5"/>
    <w:rsid w:val="008F056E"/>
    <w:rsid w:val="009D3CE4"/>
    <w:rsid w:val="009E681D"/>
    <w:rsid w:val="00A71954"/>
    <w:rsid w:val="00A92E4B"/>
    <w:rsid w:val="00BA03CA"/>
    <w:rsid w:val="00BA7B7A"/>
    <w:rsid w:val="00DA54D5"/>
    <w:rsid w:val="00DE582A"/>
    <w:rsid w:val="00E371F5"/>
    <w:rsid w:val="00EE2513"/>
    <w:rsid w:val="00F03C3E"/>
    <w:rsid w:val="00F37848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024897"/>
    <w:rsid w:val="00194C83"/>
    <w:rsid w:val="0027671F"/>
    <w:rsid w:val="006B3CDE"/>
    <w:rsid w:val="007A6611"/>
    <w:rsid w:val="00A44B7D"/>
    <w:rsid w:val="00D0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B4A682-6EC1-4059-A216-D08EB3A86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53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2016-04-01T08:51:00Z</cp:lastPrinted>
  <dcterms:created xsi:type="dcterms:W3CDTF">2020-01-10T15:07:00Z</dcterms:created>
  <dcterms:modified xsi:type="dcterms:W3CDTF">2020-01-12T10:46:00Z</dcterms:modified>
</cp:coreProperties>
</file>