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2E3836" w:rsidP="00203231">
      <w:pPr>
        <w:pStyle w:val="KapakStili"/>
        <w:numPr>
          <w:ilvl w:val="0"/>
          <w:numId w:val="0"/>
        </w:numPr>
        <w:ind w:left="284"/>
      </w:pPr>
      <w:r>
        <w:t>FEN-EDEBİYAT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>BİYOLOJİ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B22FFD" w:rsidP="00203231">
      <w:pPr>
        <w:pStyle w:val="KapakStili"/>
        <w:numPr>
          <w:ilvl w:val="0"/>
          <w:numId w:val="0"/>
        </w:numPr>
        <w:ind w:left="142"/>
      </w:pPr>
      <w:r>
        <w:t>SU KİRLİLİĞİ</w:t>
      </w:r>
    </w:p>
    <w:p w:rsidR="00B22FFD" w:rsidRDefault="00B22FFD" w:rsidP="00F8641A">
      <w:pPr>
        <w:pStyle w:val="KapakStili"/>
        <w:numPr>
          <w:ilvl w:val="0"/>
          <w:numId w:val="0"/>
        </w:numPr>
        <w:ind w:left="-426"/>
      </w:pPr>
    </w:p>
    <w:p w:rsidR="004C0BF9" w:rsidRDefault="00DD4E78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71C1F">
            <w:t>6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B22FFD" w:rsidRDefault="00724E22" w:rsidP="00203231">
      <w:pPr>
        <w:pStyle w:val="KapakStili"/>
        <w:numPr>
          <w:ilvl w:val="0"/>
          <w:numId w:val="0"/>
        </w:numPr>
        <w:ind w:left="142"/>
      </w:pPr>
      <w:r>
        <w:t>Karbondioksit, Fosfor ve Fosfat, Azot ve Formları</w:t>
      </w:r>
    </w:p>
    <w:p w:rsidR="00B22FFD" w:rsidRDefault="00B22FFD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B22FFD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Göksu, M.Z.L.2015. Su Kirliliği. Akademisyen Kitabevi, Ankara.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A671E" w:rsidRDefault="00271C1F" w:rsidP="002A59FA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6</w:t>
      </w:r>
      <w:bookmarkStart w:id="0" w:name="_GoBack"/>
      <w:bookmarkEnd w:id="0"/>
      <w:r w:rsidR="00EA671E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724E22" w:rsidRDefault="00724E22" w:rsidP="002A59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Sularda karbondioksit</w:t>
      </w:r>
    </w:p>
    <w:p w:rsidR="00724E22" w:rsidRDefault="00724E22" w:rsidP="002A59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Karbondioksitin ortamdan uzaklaştırılması</w:t>
      </w:r>
    </w:p>
    <w:p w:rsidR="00724E22" w:rsidRDefault="00724E22" w:rsidP="002A59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Fosfor ve fosfat</w:t>
      </w:r>
    </w:p>
    <w:p w:rsidR="00724E22" w:rsidRDefault="00724E22" w:rsidP="002A59F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Azot ve türevleri</w:t>
      </w:r>
    </w:p>
    <w:p w:rsidR="00724E22" w:rsidRPr="00724E22" w:rsidRDefault="00724E22" w:rsidP="002A59FA">
      <w:pPr>
        <w:spacing w:line="360" w:lineRule="auto"/>
        <w:rPr>
          <w:rFonts w:ascii="Times New Roman" w:hAnsi="Times New Roman" w:cs="Times New Roman"/>
        </w:rPr>
      </w:pPr>
    </w:p>
    <w:sectPr w:rsidR="00724E22" w:rsidRPr="00724E22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E78" w:rsidRDefault="00DD4E78" w:rsidP="008F056E">
      <w:r>
        <w:separator/>
      </w:r>
    </w:p>
  </w:endnote>
  <w:endnote w:type="continuationSeparator" w:id="0">
    <w:p w:rsidR="00DD4E78" w:rsidRDefault="00DD4E7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E78" w:rsidRDefault="00DD4E78" w:rsidP="008F056E">
      <w:r>
        <w:separator/>
      </w:r>
    </w:p>
  </w:footnote>
  <w:footnote w:type="continuationSeparator" w:id="0">
    <w:p w:rsidR="00DD4E78" w:rsidRDefault="00DD4E7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C1F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71C1F"/>
    <w:rsid w:val="002A59FA"/>
    <w:rsid w:val="002E3836"/>
    <w:rsid w:val="00351CBC"/>
    <w:rsid w:val="00395078"/>
    <w:rsid w:val="0041153A"/>
    <w:rsid w:val="004C0BF9"/>
    <w:rsid w:val="004F1064"/>
    <w:rsid w:val="0059637E"/>
    <w:rsid w:val="00674626"/>
    <w:rsid w:val="00724E22"/>
    <w:rsid w:val="00744B69"/>
    <w:rsid w:val="00850AC7"/>
    <w:rsid w:val="008971AD"/>
    <w:rsid w:val="008E31E5"/>
    <w:rsid w:val="008F056E"/>
    <w:rsid w:val="00962CEC"/>
    <w:rsid w:val="009D3CE4"/>
    <w:rsid w:val="009E681D"/>
    <w:rsid w:val="00A71954"/>
    <w:rsid w:val="00A75A26"/>
    <w:rsid w:val="00A92E4B"/>
    <w:rsid w:val="00B22FFD"/>
    <w:rsid w:val="00BA03CA"/>
    <w:rsid w:val="00BA7B7A"/>
    <w:rsid w:val="00D269ED"/>
    <w:rsid w:val="00DA54D5"/>
    <w:rsid w:val="00DD4E78"/>
    <w:rsid w:val="00DE582A"/>
    <w:rsid w:val="00E0656C"/>
    <w:rsid w:val="00E371F5"/>
    <w:rsid w:val="00EA671E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1B5828"/>
    <w:rsid w:val="0027671F"/>
    <w:rsid w:val="007A6611"/>
    <w:rsid w:val="00852611"/>
    <w:rsid w:val="00AA1235"/>
    <w:rsid w:val="00B06902"/>
    <w:rsid w:val="00D0644F"/>
    <w:rsid w:val="00DF795C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6608D-4330-4F8B-8353-641A2ADA5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57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cp:lastPrinted>2016-04-01T08:51:00Z</cp:lastPrinted>
  <dcterms:created xsi:type="dcterms:W3CDTF">2020-01-10T15:07:00Z</dcterms:created>
  <dcterms:modified xsi:type="dcterms:W3CDTF">2021-02-25T15:34:00Z</dcterms:modified>
</cp:coreProperties>
</file>