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81D" w:rsidRDefault="009E681D"/>
    <w:p w:rsidR="0059637E" w:rsidRPr="00BA03CA" w:rsidRDefault="000F0642" w:rsidP="00203231">
      <w:pPr>
        <w:pStyle w:val="KapakStili"/>
        <w:numPr>
          <w:ilvl w:val="0"/>
          <w:numId w:val="0"/>
        </w:numPr>
        <w:ind w:left="284"/>
      </w:pPr>
      <w:r>
        <w:t>MÜHENDİSLİK FAKÜLTESİ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0F0642" w:rsidP="00203231">
      <w:pPr>
        <w:pStyle w:val="KapakStili"/>
        <w:numPr>
          <w:ilvl w:val="0"/>
          <w:numId w:val="0"/>
        </w:numPr>
        <w:ind w:left="142"/>
      </w:pPr>
      <w:r>
        <w:t>GIDA MÜHENDİSLİĞİ BÖLÜMÜ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4A6CA3" w:rsidP="00203231">
      <w:pPr>
        <w:pStyle w:val="KapakStili"/>
        <w:numPr>
          <w:ilvl w:val="0"/>
          <w:numId w:val="0"/>
        </w:numPr>
        <w:ind w:left="142"/>
      </w:pPr>
      <w:r>
        <w:t>GIDA MÜHENDİSLİĞİNDE TASARIM</w:t>
      </w:r>
    </w:p>
    <w:p w:rsidR="00BA03CA" w:rsidRP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BA03CA" w:rsidRDefault="00435D28" w:rsidP="007C4E34">
      <w:pPr>
        <w:pStyle w:val="KapakStili"/>
        <w:numPr>
          <w:ilvl w:val="0"/>
          <w:numId w:val="0"/>
        </w:numPr>
        <w:ind w:left="142"/>
      </w:pPr>
      <w:r w:rsidRPr="000B6242">
        <w:rPr>
          <w:rFonts w:ascii="Times New Roman" w:hAnsi="Times New Roman" w:cs="Times New Roman"/>
          <w:sz w:val="28"/>
          <w:szCs w:val="28"/>
        </w:rPr>
        <w:t>Gıdaların Isıl İşlenmeleri</w:t>
      </w:r>
      <w:r w:rsidR="002419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0BF9" w:rsidRPr="004C0BF9" w:rsidRDefault="005824B9" w:rsidP="007C4E34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3A27A75E39EB4AA69532174FA80E7D64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435D28">
            <w:t>11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  <w:bookmarkStart w:id="0" w:name="_GoBack"/>
      <w:bookmarkEnd w:id="0"/>
    </w:p>
    <w:p w:rsidR="00BA03CA" w:rsidRDefault="00BA03CA" w:rsidP="0059637E"/>
    <w:p w:rsidR="00E371F5" w:rsidRDefault="00E371F5" w:rsidP="0059637E">
      <w:pPr>
        <w:sectPr w:rsidR="00E371F5" w:rsidSect="009E681D">
          <w:headerReference w:type="default" r:id="rId8"/>
          <w:footerReference w:type="default" r:id="rId9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435D28" w:rsidRPr="000B6242" w:rsidRDefault="00435D28" w:rsidP="00435D28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6242">
        <w:rPr>
          <w:rFonts w:ascii="Times New Roman" w:hAnsi="Times New Roman" w:cs="Times New Roman"/>
          <w:b/>
          <w:sz w:val="28"/>
          <w:szCs w:val="28"/>
        </w:rPr>
        <w:lastRenderedPageBreak/>
        <w:t>11. Haftada</w:t>
      </w:r>
      <w:r w:rsidRPr="000B6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6242">
        <w:rPr>
          <w:rFonts w:ascii="Times New Roman" w:hAnsi="Times New Roman" w:cs="Times New Roman"/>
          <w:sz w:val="28"/>
          <w:szCs w:val="28"/>
        </w:rPr>
        <w:t>Zacharias</w:t>
      </w:r>
      <w:proofErr w:type="spellEnd"/>
      <w:r w:rsidRPr="000B6242">
        <w:rPr>
          <w:rFonts w:ascii="Times New Roman" w:hAnsi="Times New Roman" w:cs="Times New Roman"/>
          <w:sz w:val="28"/>
          <w:szCs w:val="28"/>
        </w:rPr>
        <w:t xml:space="preserve"> B. </w:t>
      </w:r>
      <w:proofErr w:type="spellStart"/>
      <w:r w:rsidRPr="000B6242">
        <w:rPr>
          <w:rFonts w:ascii="Times New Roman" w:hAnsi="Times New Roman" w:cs="Times New Roman"/>
          <w:sz w:val="28"/>
          <w:szCs w:val="28"/>
        </w:rPr>
        <w:t>Maroulis</w:t>
      </w:r>
      <w:proofErr w:type="spellEnd"/>
      <w:r w:rsidRPr="000B6242">
        <w:rPr>
          <w:rFonts w:ascii="Times New Roman" w:hAnsi="Times New Roman" w:cs="Times New Roman"/>
          <w:sz w:val="28"/>
          <w:szCs w:val="28"/>
        </w:rPr>
        <w:t xml:space="preserve"> ve George D. </w:t>
      </w:r>
      <w:proofErr w:type="spellStart"/>
      <w:r w:rsidRPr="000B6242">
        <w:rPr>
          <w:rFonts w:ascii="Times New Roman" w:hAnsi="Times New Roman" w:cs="Times New Roman"/>
          <w:sz w:val="28"/>
          <w:szCs w:val="28"/>
        </w:rPr>
        <w:t>Saravacos</w:t>
      </w:r>
      <w:proofErr w:type="spellEnd"/>
      <w:r w:rsidRPr="000B6242">
        <w:rPr>
          <w:rFonts w:ascii="Times New Roman" w:hAnsi="Times New Roman" w:cs="Times New Roman"/>
          <w:sz w:val="28"/>
          <w:szCs w:val="28"/>
        </w:rPr>
        <w:t xml:space="preserve"> tarafından yazılan Gıda Proses Tasarımı (</w:t>
      </w:r>
      <w:proofErr w:type="spellStart"/>
      <w:r w:rsidRPr="000B6242">
        <w:rPr>
          <w:rFonts w:ascii="Times New Roman" w:hAnsi="Times New Roman" w:cs="Times New Roman"/>
          <w:sz w:val="28"/>
          <w:szCs w:val="28"/>
        </w:rPr>
        <w:t>Food</w:t>
      </w:r>
      <w:proofErr w:type="spellEnd"/>
      <w:r w:rsidRPr="000B6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6242">
        <w:rPr>
          <w:rFonts w:ascii="Times New Roman" w:hAnsi="Times New Roman" w:cs="Times New Roman"/>
          <w:sz w:val="28"/>
          <w:szCs w:val="28"/>
        </w:rPr>
        <w:t>Process</w:t>
      </w:r>
      <w:proofErr w:type="spellEnd"/>
      <w:r w:rsidRPr="000B6242">
        <w:rPr>
          <w:rFonts w:ascii="Times New Roman" w:hAnsi="Times New Roman" w:cs="Times New Roman"/>
          <w:sz w:val="28"/>
          <w:szCs w:val="28"/>
        </w:rPr>
        <w:t xml:space="preserve"> Design) kitabında bulunan;</w:t>
      </w:r>
    </w:p>
    <w:p w:rsidR="00435D28" w:rsidRPr="000B6242" w:rsidRDefault="00435D28" w:rsidP="00435D28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6242">
        <w:rPr>
          <w:rFonts w:ascii="Times New Roman" w:hAnsi="Times New Roman" w:cs="Times New Roman"/>
          <w:sz w:val="28"/>
          <w:szCs w:val="28"/>
        </w:rPr>
        <w:t>8. Gıdaların Isıl İşlenmeleri</w:t>
      </w:r>
    </w:p>
    <w:p w:rsidR="00435D28" w:rsidRPr="000B6242" w:rsidRDefault="00435D28" w:rsidP="00435D28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6242">
        <w:rPr>
          <w:rFonts w:ascii="Times New Roman" w:hAnsi="Times New Roman" w:cs="Times New Roman"/>
          <w:sz w:val="28"/>
          <w:szCs w:val="28"/>
        </w:rPr>
        <w:t>8.1 Giriş</w:t>
      </w:r>
    </w:p>
    <w:p w:rsidR="00435D28" w:rsidRPr="000B6242" w:rsidRDefault="00435D28" w:rsidP="00435D28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6242">
        <w:rPr>
          <w:rFonts w:ascii="Times New Roman" w:hAnsi="Times New Roman" w:cs="Times New Roman"/>
          <w:sz w:val="28"/>
          <w:szCs w:val="28"/>
        </w:rPr>
        <w:t xml:space="preserve">8.2 Termal </w:t>
      </w:r>
      <w:proofErr w:type="spellStart"/>
      <w:r w:rsidRPr="000B6242">
        <w:rPr>
          <w:rFonts w:ascii="Times New Roman" w:hAnsi="Times New Roman" w:cs="Times New Roman"/>
          <w:sz w:val="28"/>
          <w:szCs w:val="28"/>
        </w:rPr>
        <w:t>İnaktivasyon</w:t>
      </w:r>
      <w:proofErr w:type="spellEnd"/>
      <w:r w:rsidRPr="000B6242">
        <w:rPr>
          <w:rFonts w:ascii="Times New Roman" w:hAnsi="Times New Roman" w:cs="Times New Roman"/>
          <w:sz w:val="28"/>
          <w:szCs w:val="28"/>
        </w:rPr>
        <w:t xml:space="preserve"> Kinetiği</w:t>
      </w:r>
    </w:p>
    <w:p w:rsidR="00435D28" w:rsidRPr="000B6242" w:rsidRDefault="00435D28" w:rsidP="00435D28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6242">
        <w:rPr>
          <w:rFonts w:ascii="Times New Roman" w:hAnsi="Times New Roman" w:cs="Times New Roman"/>
          <w:sz w:val="28"/>
          <w:szCs w:val="28"/>
        </w:rPr>
        <w:t>8.3 Sürekli Akış Pastörizasyonu</w:t>
      </w:r>
    </w:p>
    <w:p w:rsidR="00435D28" w:rsidRPr="000B6242" w:rsidRDefault="00435D28" w:rsidP="00435D28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6242">
        <w:rPr>
          <w:rFonts w:ascii="Times New Roman" w:hAnsi="Times New Roman" w:cs="Times New Roman"/>
          <w:sz w:val="28"/>
          <w:szCs w:val="28"/>
        </w:rPr>
        <w:t>8.6 Sürekli Akış Sterilizasyonu</w:t>
      </w:r>
    </w:p>
    <w:p w:rsidR="00435D28" w:rsidRPr="000B6242" w:rsidRDefault="00435D28" w:rsidP="00435D28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6242">
        <w:rPr>
          <w:rFonts w:ascii="Times New Roman" w:hAnsi="Times New Roman" w:cs="Times New Roman"/>
          <w:sz w:val="28"/>
          <w:szCs w:val="28"/>
        </w:rPr>
        <w:t>Konuları anlatılacaktır.</w:t>
      </w:r>
    </w:p>
    <w:p w:rsidR="0059637E" w:rsidRPr="0059637E" w:rsidRDefault="0059637E" w:rsidP="005019AF">
      <w:pPr>
        <w:spacing w:line="240" w:lineRule="auto"/>
        <w:ind w:firstLine="426"/>
        <w:jc w:val="both"/>
      </w:pPr>
    </w:p>
    <w:sectPr w:rsidR="0059637E" w:rsidRPr="005963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4B9" w:rsidRDefault="005824B9" w:rsidP="008F056E">
      <w:r>
        <w:separator/>
      </w:r>
    </w:p>
  </w:endnote>
  <w:endnote w:type="continuationSeparator" w:id="0">
    <w:p w:rsidR="005824B9" w:rsidRDefault="005824B9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4B9" w:rsidRDefault="005824B9" w:rsidP="008F056E">
      <w:r>
        <w:separator/>
      </w:r>
    </w:p>
  </w:footnote>
  <w:footnote w:type="continuationSeparator" w:id="0">
    <w:p w:rsidR="005824B9" w:rsidRDefault="005824B9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C332F1F"/>
    <w:multiLevelType w:val="hybridMultilevel"/>
    <w:tmpl w:val="484E5490"/>
    <w:lvl w:ilvl="0" w:tplc="16CE63A0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5271F95"/>
    <w:multiLevelType w:val="multilevel"/>
    <w:tmpl w:val="C4C67E8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04" w:hanging="1440"/>
      </w:pPr>
      <w:rPr>
        <w:rFonts w:hint="default"/>
      </w:rPr>
    </w:lvl>
  </w:abstractNum>
  <w:abstractNum w:abstractNumId="6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8">
    <w:nsid w:val="6315725A"/>
    <w:multiLevelType w:val="multilevel"/>
    <w:tmpl w:val="2DC89C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4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9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7D964726"/>
    <w:multiLevelType w:val="hybridMultilevel"/>
    <w:tmpl w:val="4C442BC8"/>
    <w:lvl w:ilvl="0" w:tplc="BE4C1F32">
      <w:start w:val="3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9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7"/>
  </w:num>
  <w:num w:numId="10">
    <w:abstractNumId w:val="8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642"/>
    <w:rsid w:val="00053CE1"/>
    <w:rsid w:val="00090110"/>
    <w:rsid w:val="000F0642"/>
    <w:rsid w:val="001612FE"/>
    <w:rsid w:val="00166CA6"/>
    <w:rsid w:val="00185CD1"/>
    <w:rsid w:val="001E3FA5"/>
    <w:rsid w:val="00203231"/>
    <w:rsid w:val="00240D4B"/>
    <w:rsid w:val="00241909"/>
    <w:rsid w:val="0025066C"/>
    <w:rsid w:val="00253612"/>
    <w:rsid w:val="002D3666"/>
    <w:rsid w:val="00313717"/>
    <w:rsid w:val="003528C0"/>
    <w:rsid w:val="00380D8F"/>
    <w:rsid w:val="00406E4E"/>
    <w:rsid w:val="00426D5C"/>
    <w:rsid w:val="00435D28"/>
    <w:rsid w:val="004A6CA3"/>
    <w:rsid w:val="004C0BF9"/>
    <w:rsid w:val="004D653A"/>
    <w:rsid w:val="004F1064"/>
    <w:rsid w:val="005019AF"/>
    <w:rsid w:val="005824B9"/>
    <w:rsid w:val="0059637E"/>
    <w:rsid w:val="005C71C7"/>
    <w:rsid w:val="005D3F7B"/>
    <w:rsid w:val="00663462"/>
    <w:rsid w:val="0068676F"/>
    <w:rsid w:val="007004E8"/>
    <w:rsid w:val="00744B69"/>
    <w:rsid w:val="007757DD"/>
    <w:rsid w:val="00777BAE"/>
    <w:rsid w:val="007A16DF"/>
    <w:rsid w:val="007C4E34"/>
    <w:rsid w:val="007E102D"/>
    <w:rsid w:val="0081069A"/>
    <w:rsid w:val="008215D0"/>
    <w:rsid w:val="00850AC7"/>
    <w:rsid w:val="008971AD"/>
    <w:rsid w:val="008E31E5"/>
    <w:rsid w:val="008F056E"/>
    <w:rsid w:val="009350C2"/>
    <w:rsid w:val="009506FC"/>
    <w:rsid w:val="0097431E"/>
    <w:rsid w:val="00991BA3"/>
    <w:rsid w:val="009B6B27"/>
    <w:rsid w:val="009D0B6B"/>
    <w:rsid w:val="009D3CE4"/>
    <w:rsid w:val="009D6EAF"/>
    <w:rsid w:val="009E681D"/>
    <w:rsid w:val="00A71954"/>
    <w:rsid w:val="00AE0F57"/>
    <w:rsid w:val="00B33DFE"/>
    <w:rsid w:val="00BA03CA"/>
    <w:rsid w:val="00BA1F78"/>
    <w:rsid w:val="00BA7B7A"/>
    <w:rsid w:val="00C22CA6"/>
    <w:rsid w:val="00C65BF3"/>
    <w:rsid w:val="00CC3B02"/>
    <w:rsid w:val="00CE7A25"/>
    <w:rsid w:val="00D22F7B"/>
    <w:rsid w:val="00D47FC2"/>
    <w:rsid w:val="00D84311"/>
    <w:rsid w:val="00D95FA5"/>
    <w:rsid w:val="00DA54D5"/>
    <w:rsid w:val="00DA6740"/>
    <w:rsid w:val="00DE582A"/>
    <w:rsid w:val="00E371F5"/>
    <w:rsid w:val="00E76C36"/>
    <w:rsid w:val="00E90414"/>
    <w:rsid w:val="00EE1827"/>
    <w:rsid w:val="00F03C3E"/>
    <w:rsid w:val="00F36C00"/>
    <w:rsid w:val="00F50DE4"/>
    <w:rsid w:val="00F82580"/>
    <w:rsid w:val="00F8641A"/>
    <w:rsid w:val="00FD2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5A0B688A-413C-42A1-A810-C3194B336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653A"/>
    <w:pPr>
      <w:spacing w:after="160" w:line="259" w:lineRule="auto"/>
    </w:pPr>
    <w:rPr>
      <w:rFonts w:eastAsiaTheme="minorHAnsi"/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 w:after="120" w:line="240" w:lineRule="auto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 w:after="120" w:line="240" w:lineRule="auto"/>
      <w:ind w:left="1296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 w:after="120" w:line="240" w:lineRule="auto"/>
      <w:ind w:left="2160"/>
      <w:jc w:val="both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 w:after="120" w:line="240" w:lineRule="auto"/>
      <w:jc w:val="both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 w:after="120" w:line="240" w:lineRule="auto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 w:after="120" w:line="240" w:lineRule="auto"/>
      <w:jc w:val="both"/>
      <w:outlineLvl w:val="5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 w:after="120" w:line="24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 w:after="120" w:line="240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 w:after="120" w:line="24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  <w:spacing w:after="120" w:line="240" w:lineRule="auto"/>
      <w:ind w:firstLine="340"/>
      <w:jc w:val="both"/>
    </w:pPr>
    <w:rPr>
      <w:rFonts w:eastAsiaTheme="minorEastAsia"/>
      <w:sz w:val="24"/>
      <w:szCs w:val="24"/>
    </w:r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  <w:spacing w:after="120" w:line="240" w:lineRule="auto"/>
      <w:ind w:firstLine="340"/>
      <w:jc w:val="both"/>
    </w:pPr>
    <w:rPr>
      <w:rFonts w:eastAsiaTheme="minorEastAsia"/>
      <w:sz w:val="24"/>
      <w:szCs w:val="24"/>
    </w:r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pPr>
      <w:spacing w:after="120" w:line="240" w:lineRule="auto"/>
      <w:ind w:firstLine="340"/>
      <w:jc w:val="both"/>
    </w:pPr>
    <w:rPr>
      <w:rFonts w:eastAsiaTheme="minorEastAsia"/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Paragraf">
    <w:name w:val="List Paragraph"/>
    <w:basedOn w:val="Normal"/>
    <w:uiPriority w:val="34"/>
    <w:qFormat/>
    <w:rsid w:val="004A6C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\Desktop\Ders%20Notlar&#305;m\K&#252;tle%20ve%20Enerji%20Denklikleri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A27A75E39EB4AA69532174FA80E7D6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1F1FBE9-FA04-4D11-8C42-4213C977FE9D}"/>
      </w:docPartPr>
      <w:docPartBody>
        <w:p w:rsidR="00CE5751" w:rsidRDefault="00ED0B1F">
          <w:pPr>
            <w:pStyle w:val="3A27A75E39EB4AA69532174FA80E7D64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B1F"/>
    <w:rsid w:val="000F74FB"/>
    <w:rsid w:val="001256B3"/>
    <w:rsid w:val="001A5DF6"/>
    <w:rsid w:val="001C2E4C"/>
    <w:rsid w:val="001E1566"/>
    <w:rsid w:val="002257CE"/>
    <w:rsid w:val="002A503C"/>
    <w:rsid w:val="00375227"/>
    <w:rsid w:val="004B4C4A"/>
    <w:rsid w:val="00570A7A"/>
    <w:rsid w:val="005F5D46"/>
    <w:rsid w:val="00680656"/>
    <w:rsid w:val="006E00E8"/>
    <w:rsid w:val="00724441"/>
    <w:rsid w:val="00742EA4"/>
    <w:rsid w:val="007B5982"/>
    <w:rsid w:val="007D7E08"/>
    <w:rsid w:val="00841D69"/>
    <w:rsid w:val="008761E5"/>
    <w:rsid w:val="0092720A"/>
    <w:rsid w:val="0098175A"/>
    <w:rsid w:val="00AA0F9E"/>
    <w:rsid w:val="00B037CF"/>
    <w:rsid w:val="00CE5751"/>
    <w:rsid w:val="00DD5419"/>
    <w:rsid w:val="00ED0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3A27A75E39EB4AA69532174FA80E7D64">
    <w:name w:val="3A27A75E39EB4AA69532174FA80E7D6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84ED453-5085-4F97-91D8-62B3C8783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</Template>
  <TotalTime>0</TotalTime>
  <Pages>2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</dc:creator>
  <cp:keywords/>
  <dc:description/>
  <cp:lastModifiedBy>US</cp:lastModifiedBy>
  <cp:revision>2</cp:revision>
  <cp:lastPrinted>2016-04-01T08:51:00Z</cp:lastPrinted>
  <dcterms:created xsi:type="dcterms:W3CDTF">2020-01-16T10:49:00Z</dcterms:created>
  <dcterms:modified xsi:type="dcterms:W3CDTF">2020-01-16T10:49:00Z</dcterms:modified>
</cp:coreProperties>
</file>