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1D" w:rsidRDefault="009E681D"/>
    <w:p w:rsidR="0059637E" w:rsidRPr="00BA03CA" w:rsidRDefault="000F0642" w:rsidP="00203231">
      <w:pPr>
        <w:pStyle w:val="KapakStili"/>
        <w:numPr>
          <w:ilvl w:val="0"/>
          <w:numId w:val="0"/>
        </w:numPr>
        <w:ind w:left="284"/>
      </w:pPr>
      <w:r>
        <w:t>MÜHENDİSLİK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0F0642" w:rsidP="00203231">
      <w:pPr>
        <w:pStyle w:val="KapakStili"/>
        <w:numPr>
          <w:ilvl w:val="0"/>
          <w:numId w:val="0"/>
        </w:numPr>
        <w:ind w:left="142"/>
      </w:pPr>
      <w:r>
        <w:t>GIDA MÜHENDİSLİĞİ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A6CA3" w:rsidP="00203231">
      <w:pPr>
        <w:pStyle w:val="KapakStili"/>
        <w:numPr>
          <w:ilvl w:val="0"/>
          <w:numId w:val="0"/>
        </w:numPr>
        <w:ind w:left="142"/>
      </w:pPr>
      <w:r>
        <w:t>GIDA MÜHENDİSLİĞİNDE TASARIM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7C4E34" w:rsidP="007C4E34">
      <w:pPr>
        <w:pStyle w:val="KapakStili"/>
        <w:numPr>
          <w:ilvl w:val="0"/>
          <w:numId w:val="0"/>
        </w:numPr>
        <w:ind w:left="142"/>
      </w:pPr>
      <w:r>
        <w:rPr>
          <w:rFonts w:ascii="Times New Roman" w:hAnsi="Times New Roman" w:cs="Times New Roman"/>
          <w:sz w:val="28"/>
          <w:szCs w:val="28"/>
        </w:rPr>
        <w:t>Soğutma</w:t>
      </w:r>
      <w:r w:rsidR="00241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BF9" w:rsidRPr="004C0BF9" w:rsidRDefault="006A249B" w:rsidP="007C4E34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A27A75E39EB4AA69532174FA80E7D64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7C4E34">
            <w:t>6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  <w:bookmarkStart w:id="0" w:name="_GoBack"/>
      <w:bookmarkEnd w:id="0"/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7C4E34" w:rsidRPr="000B6242" w:rsidRDefault="007C4E34" w:rsidP="007C4E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b/>
          <w:sz w:val="28"/>
          <w:szCs w:val="28"/>
        </w:rPr>
        <w:lastRenderedPageBreak/>
        <w:t>6. Haftada</w:t>
      </w:r>
      <w:r w:rsidRPr="000B6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Zacharias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B.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Maroulis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ve George D.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Saravacos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tarafından yazılan Gıda Proses Tasarımı (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Food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6242">
        <w:rPr>
          <w:rFonts w:ascii="Times New Roman" w:hAnsi="Times New Roman" w:cs="Times New Roman"/>
          <w:sz w:val="28"/>
          <w:szCs w:val="28"/>
        </w:rPr>
        <w:t>Process</w:t>
      </w:r>
      <w:proofErr w:type="spellEnd"/>
      <w:r w:rsidRPr="000B6242">
        <w:rPr>
          <w:rFonts w:ascii="Times New Roman" w:hAnsi="Times New Roman" w:cs="Times New Roman"/>
          <w:sz w:val="28"/>
          <w:szCs w:val="28"/>
        </w:rPr>
        <w:t xml:space="preserve"> Design) kitabında bulunan;</w:t>
      </w:r>
    </w:p>
    <w:p w:rsidR="007C4E34" w:rsidRPr="000B6242" w:rsidRDefault="007C4E34" w:rsidP="007C4E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 xml:space="preserve">5. SOĞUTMA </w:t>
      </w:r>
    </w:p>
    <w:p w:rsidR="007C4E34" w:rsidRPr="000B6242" w:rsidRDefault="007C4E34" w:rsidP="007C4E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5.1 Giriş</w:t>
      </w:r>
    </w:p>
    <w:p w:rsidR="007C4E34" w:rsidRPr="000B6242" w:rsidRDefault="007C4E34" w:rsidP="007C4E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5.2 Soğutma Ekipmanları</w:t>
      </w:r>
    </w:p>
    <w:p w:rsidR="007C4E34" w:rsidRPr="000B6242" w:rsidRDefault="007C4E34" w:rsidP="007C4E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5.3 Gıdaların Soğutulması</w:t>
      </w:r>
    </w:p>
    <w:p w:rsidR="007C4E34" w:rsidRPr="000B6242" w:rsidRDefault="007C4E34" w:rsidP="007C4E3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242">
        <w:rPr>
          <w:rFonts w:ascii="Times New Roman" w:hAnsi="Times New Roman" w:cs="Times New Roman"/>
          <w:sz w:val="28"/>
          <w:szCs w:val="28"/>
        </w:rPr>
        <w:t>Konuları anlatılacaktır.</w:t>
      </w:r>
    </w:p>
    <w:p w:rsidR="0059637E" w:rsidRPr="0059637E" w:rsidRDefault="0059637E" w:rsidP="001612FE">
      <w:pPr>
        <w:ind w:left="720"/>
        <w:jc w:val="both"/>
      </w:pPr>
    </w:p>
    <w:sectPr w:rsidR="0059637E" w:rsidRPr="00596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49B" w:rsidRDefault="006A249B" w:rsidP="008F056E">
      <w:r>
        <w:separator/>
      </w:r>
    </w:p>
  </w:endnote>
  <w:endnote w:type="continuationSeparator" w:id="0">
    <w:p w:rsidR="006A249B" w:rsidRDefault="006A249B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49B" w:rsidRDefault="006A249B" w:rsidP="008F056E">
      <w:r>
        <w:separator/>
      </w:r>
    </w:p>
  </w:footnote>
  <w:footnote w:type="continuationSeparator" w:id="0">
    <w:p w:rsidR="006A249B" w:rsidRDefault="006A249B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C332F1F"/>
    <w:multiLevelType w:val="hybridMultilevel"/>
    <w:tmpl w:val="484E5490"/>
    <w:lvl w:ilvl="0" w:tplc="16CE63A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271F95"/>
    <w:multiLevelType w:val="multilevel"/>
    <w:tmpl w:val="C4C67E8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6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6315725A"/>
    <w:multiLevelType w:val="multilevel"/>
    <w:tmpl w:val="2DC89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D964726"/>
    <w:multiLevelType w:val="hybridMultilevel"/>
    <w:tmpl w:val="4C442BC8"/>
    <w:lvl w:ilvl="0" w:tplc="BE4C1F32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7"/>
  </w:num>
  <w:num w:numId="10">
    <w:abstractNumId w:val="8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42"/>
    <w:rsid w:val="00053CE1"/>
    <w:rsid w:val="00090110"/>
    <w:rsid w:val="000F0642"/>
    <w:rsid w:val="001612FE"/>
    <w:rsid w:val="00166CA6"/>
    <w:rsid w:val="00185CD1"/>
    <w:rsid w:val="00203231"/>
    <w:rsid w:val="002059AB"/>
    <w:rsid w:val="00241909"/>
    <w:rsid w:val="00253612"/>
    <w:rsid w:val="002D3666"/>
    <w:rsid w:val="00313717"/>
    <w:rsid w:val="003528C0"/>
    <w:rsid w:val="00380D8F"/>
    <w:rsid w:val="00406E4E"/>
    <w:rsid w:val="00426D5C"/>
    <w:rsid w:val="004A6CA3"/>
    <w:rsid w:val="004C0BF9"/>
    <w:rsid w:val="004D653A"/>
    <w:rsid w:val="004F1064"/>
    <w:rsid w:val="0059637E"/>
    <w:rsid w:val="005C71C7"/>
    <w:rsid w:val="00663462"/>
    <w:rsid w:val="0068676F"/>
    <w:rsid w:val="006A249B"/>
    <w:rsid w:val="007004E8"/>
    <w:rsid w:val="00744B69"/>
    <w:rsid w:val="007A16DF"/>
    <w:rsid w:val="007C4E34"/>
    <w:rsid w:val="007E102D"/>
    <w:rsid w:val="0081069A"/>
    <w:rsid w:val="008215D0"/>
    <w:rsid w:val="00850AC7"/>
    <w:rsid w:val="008971AD"/>
    <w:rsid w:val="008E31E5"/>
    <w:rsid w:val="008F056E"/>
    <w:rsid w:val="009350C2"/>
    <w:rsid w:val="009506FC"/>
    <w:rsid w:val="00991BA3"/>
    <w:rsid w:val="009B6B27"/>
    <w:rsid w:val="009D0B6B"/>
    <w:rsid w:val="009D3CE4"/>
    <w:rsid w:val="009D6EAF"/>
    <w:rsid w:val="009E681D"/>
    <w:rsid w:val="00A71954"/>
    <w:rsid w:val="00B33DFE"/>
    <w:rsid w:val="00BA03CA"/>
    <w:rsid w:val="00BA7B7A"/>
    <w:rsid w:val="00C65BF3"/>
    <w:rsid w:val="00CC3B02"/>
    <w:rsid w:val="00CE7A25"/>
    <w:rsid w:val="00D22F7B"/>
    <w:rsid w:val="00D47FC2"/>
    <w:rsid w:val="00D84311"/>
    <w:rsid w:val="00D95FA5"/>
    <w:rsid w:val="00DA54D5"/>
    <w:rsid w:val="00DA6740"/>
    <w:rsid w:val="00DE582A"/>
    <w:rsid w:val="00E371F5"/>
    <w:rsid w:val="00E76C36"/>
    <w:rsid w:val="00EE1827"/>
    <w:rsid w:val="00F03C3E"/>
    <w:rsid w:val="00F36C00"/>
    <w:rsid w:val="00F50DE4"/>
    <w:rsid w:val="00F82580"/>
    <w:rsid w:val="00F8641A"/>
    <w:rsid w:val="00FD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5A0B688A-413C-42A1-A810-C3194B33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53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4A6C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\Desktop\Ders%20Notlar&#305;m\K&#252;tle%20ve%20Enerji%20Denklikleri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A27A75E39EB4AA69532174FA80E7D6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1F1FBE9-FA04-4D11-8C42-4213C977FE9D}"/>
      </w:docPartPr>
      <w:docPartBody>
        <w:p w:rsidR="00CE5751" w:rsidRDefault="00ED0B1F">
          <w:pPr>
            <w:pStyle w:val="3A27A75E39EB4AA69532174FA80E7D64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B1F"/>
    <w:rsid w:val="000F74FB"/>
    <w:rsid w:val="001256B3"/>
    <w:rsid w:val="001A5DF6"/>
    <w:rsid w:val="001C2E4C"/>
    <w:rsid w:val="001E1566"/>
    <w:rsid w:val="00375227"/>
    <w:rsid w:val="004B4C4A"/>
    <w:rsid w:val="00570A7A"/>
    <w:rsid w:val="00680656"/>
    <w:rsid w:val="006E00E8"/>
    <w:rsid w:val="00724441"/>
    <w:rsid w:val="007B5982"/>
    <w:rsid w:val="007D7E08"/>
    <w:rsid w:val="00841D69"/>
    <w:rsid w:val="008761E5"/>
    <w:rsid w:val="008906D0"/>
    <w:rsid w:val="0098175A"/>
    <w:rsid w:val="00AA0F9E"/>
    <w:rsid w:val="00CE5751"/>
    <w:rsid w:val="00DD5419"/>
    <w:rsid w:val="00ED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A27A75E39EB4AA69532174FA80E7D64">
    <w:name w:val="3A27A75E39EB4AA69532174FA80E7D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1BE678-072C-483E-8436-2F0C07336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0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cp:lastPrinted>2016-04-01T08:51:00Z</cp:lastPrinted>
  <dcterms:created xsi:type="dcterms:W3CDTF">2020-01-16T10:38:00Z</dcterms:created>
  <dcterms:modified xsi:type="dcterms:W3CDTF">2020-01-16T10:38:00Z</dcterms:modified>
</cp:coreProperties>
</file>