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CA3" w:rsidP="00203231">
      <w:pPr>
        <w:pStyle w:val="KapakStili"/>
        <w:numPr>
          <w:ilvl w:val="0"/>
          <w:numId w:val="0"/>
        </w:numPr>
        <w:ind w:left="142"/>
      </w:pPr>
      <w:r>
        <w:t>GIDA MÜHENDİSLİĞİNDE TASARIM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240D4B" w:rsidP="007C4E34">
      <w:pPr>
        <w:pStyle w:val="KapakStili"/>
        <w:numPr>
          <w:ilvl w:val="0"/>
          <w:numId w:val="0"/>
        </w:numPr>
        <w:ind w:left="142"/>
      </w:pPr>
      <w:r>
        <w:rPr>
          <w:rFonts w:ascii="Times New Roman" w:hAnsi="Times New Roman" w:cs="Times New Roman"/>
          <w:sz w:val="28"/>
          <w:szCs w:val="28"/>
        </w:rPr>
        <w:t>Ara sınav</w:t>
      </w:r>
      <w:r w:rsidR="0024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F9" w:rsidRPr="004C0BF9" w:rsidRDefault="00D419E6" w:rsidP="007C4E34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40D4B">
            <w:t>8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  <w:bookmarkStart w:id="0" w:name="_GoBack"/>
      <w:bookmarkEnd w:id="0"/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019AF" w:rsidRPr="00402BAF" w:rsidRDefault="005019AF" w:rsidP="005019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E90414" w:rsidRPr="000B6242">
        <w:rPr>
          <w:rFonts w:ascii="Times New Roman" w:hAnsi="Times New Roman" w:cs="Times New Roman"/>
          <w:b/>
          <w:sz w:val="28"/>
          <w:szCs w:val="28"/>
        </w:rPr>
        <w:t>. Haftada</w:t>
      </w:r>
      <w:r w:rsidR="00E90414" w:rsidRPr="000B6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Gıda Mühendisliğinde Tasarım </w:t>
      </w:r>
      <w:r w:rsidRPr="00402BAF">
        <w:rPr>
          <w:rFonts w:ascii="Times New Roman" w:hAnsi="Times New Roman" w:cs="Times New Roman"/>
          <w:sz w:val="28"/>
          <w:szCs w:val="28"/>
        </w:rPr>
        <w:t xml:space="preserve">dersi kapsamında bu zamana kadar öğrenilenlerden 1. Ara sınav yapılacaktır.  </w:t>
      </w:r>
    </w:p>
    <w:p w:rsidR="0059637E" w:rsidRPr="0059637E" w:rsidRDefault="0059637E" w:rsidP="005019AF">
      <w:pPr>
        <w:spacing w:line="240" w:lineRule="auto"/>
        <w:ind w:firstLine="426"/>
        <w:jc w:val="both"/>
      </w:pPr>
    </w:p>
    <w:sectPr w:rsidR="0059637E" w:rsidRPr="005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9E6" w:rsidRDefault="00D419E6" w:rsidP="008F056E">
      <w:r>
        <w:separator/>
      </w:r>
    </w:p>
  </w:endnote>
  <w:endnote w:type="continuationSeparator" w:id="0">
    <w:p w:rsidR="00D419E6" w:rsidRDefault="00D419E6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9E6" w:rsidRDefault="00D419E6" w:rsidP="008F056E">
      <w:r>
        <w:separator/>
      </w:r>
    </w:p>
  </w:footnote>
  <w:footnote w:type="continuationSeparator" w:id="0">
    <w:p w:rsidR="00D419E6" w:rsidRDefault="00D419E6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332F1F"/>
    <w:multiLevelType w:val="hybridMultilevel"/>
    <w:tmpl w:val="484E5490"/>
    <w:lvl w:ilvl="0" w:tplc="16CE63A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71F95"/>
    <w:multiLevelType w:val="multilevel"/>
    <w:tmpl w:val="C4C67E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6315725A"/>
    <w:multiLevelType w:val="multilevel"/>
    <w:tmpl w:val="2DC89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D964726"/>
    <w:multiLevelType w:val="hybridMultilevel"/>
    <w:tmpl w:val="4C442BC8"/>
    <w:lvl w:ilvl="0" w:tplc="BE4C1F3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90110"/>
    <w:rsid w:val="000F0642"/>
    <w:rsid w:val="001612FE"/>
    <w:rsid w:val="00166CA6"/>
    <w:rsid w:val="00185CD1"/>
    <w:rsid w:val="00203231"/>
    <w:rsid w:val="00240D4B"/>
    <w:rsid w:val="00241909"/>
    <w:rsid w:val="00253612"/>
    <w:rsid w:val="002D3666"/>
    <w:rsid w:val="00313717"/>
    <w:rsid w:val="003528C0"/>
    <w:rsid w:val="00380D8F"/>
    <w:rsid w:val="00406E4E"/>
    <w:rsid w:val="00426D5C"/>
    <w:rsid w:val="004A6CA3"/>
    <w:rsid w:val="004C0BF9"/>
    <w:rsid w:val="004D653A"/>
    <w:rsid w:val="004F1064"/>
    <w:rsid w:val="005019AF"/>
    <w:rsid w:val="0059637E"/>
    <w:rsid w:val="005C71C7"/>
    <w:rsid w:val="00663462"/>
    <w:rsid w:val="0068676F"/>
    <w:rsid w:val="007004E8"/>
    <w:rsid w:val="00744B69"/>
    <w:rsid w:val="007757DD"/>
    <w:rsid w:val="007A16DF"/>
    <w:rsid w:val="007C4E34"/>
    <w:rsid w:val="007E102D"/>
    <w:rsid w:val="0081069A"/>
    <w:rsid w:val="008215D0"/>
    <w:rsid w:val="00850AC7"/>
    <w:rsid w:val="008971AD"/>
    <w:rsid w:val="008E31E5"/>
    <w:rsid w:val="008F056E"/>
    <w:rsid w:val="009350C2"/>
    <w:rsid w:val="009506FC"/>
    <w:rsid w:val="00991BA3"/>
    <w:rsid w:val="009B6B27"/>
    <w:rsid w:val="009D0B6B"/>
    <w:rsid w:val="009D3CE4"/>
    <w:rsid w:val="009D6EAF"/>
    <w:rsid w:val="009E681D"/>
    <w:rsid w:val="00A71954"/>
    <w:rsid w:val="00AE0F57"/>
    <w:rsid w:val="00AF6EEB"/>
    <w:rsid w:val="00B33DFE"/>
    <w:rsid w:val="00BA03CA"/>
    <w:rsid w:val="00BA7B7A"/>
    <w:rsid w:val="00C65BF3"/>
    <w:rsid w:val="00CC3B02"/>
    <w:rsid w:val="00CE7A25"/>
    <w:rsid w:val="00D22F7B"/>
    <w:rsid w:val="00D419E6"/>
    <w:rsid w:val="00D47FC2"/>
    <w:rsid w:val="00D84311"/>
    <w:rsid w:val="00D95FA5"/>
    <w:rsid w:val="00DA54D5"/>
    <w:rsid w:val="00DA6740"/>
    <w:rsid w:val="00DE582A"/>
    <w:rsid w:val="00E371F5"/>
    <w:rsid w:val="00E76C36"/>
    <w:rsid w:val="00E90414"/>
    <w:rsid w:val="00EE1827"/>
    <w:rsid w:val="00F03C3E"/>
    <w:rsid w:val="00F36C00"/>
    <w:rsid w:val="00F50DE4"/>
    <w:rsid w:val="00F82580"/>
    <w:rsid w:val="00F8641A"/>
    <w:rsid w:val="00FD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A6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F74FB"/>
    <w:rsid w:val="001256B3"/>
    <w:rsid w:val="001A5DF6"/>
    <w:rsid w:val="001C2E4C"/>
    <w:rsid w:val="001E1566"/>
    <w:rsid w:val="0020044E"/>
    <w:rsid w:val="00375227"/>
    <w:rsid w:val="004B4C4A"/>
    <w:rsid w:val="00570A7A"/>
    <w:rsid w:val="00680656"/>
    <w:rsid w:val="006E00E8"/>
    <w:rsid w:val="00724441"/>
    <w:rsid w:val="007B5982"/>
    <w:rsid w:val="007D7E08"/>
    <w:rsid w:val="00841D69"/>
    <w:rsid w:val="008761E5"/>
    <w:rsid w:val="0092720A"/>
    <w:rsid w:val="0098175A"/>
    <w:rsid w:val="00AA0F9E"/>
    <w:rsid w:val="00B037CF"/>
    <w:rsid w:val="00CE5751"/>
    <w:rsid w:val="00DD5419"/>
    <w:rsid w:val="00E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762C43-9AD7-451D-9021-641ECF4B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cp:lastPrinted>2016-04-01T08:51:00Z</cp:lastPrinted>
  <dcterms:created xsi:type="dcterms:W3CDTF">2020-01-16T10:44:00Z</dcterms:created>
  <dcterms:modified xsi:type="dcterms:W3CDTF">2020-01-16T10:44:00Z</dcterms:modified>
</cp:coreProperties>
</file>