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81D" w:rsidRDefault="009E681D"/>
    <w:p w:rsidR="0059637E" w:rsidRPr="00BA03CA" w:rsidRDefault="000F0642" w:rsidP="00203231">
      <w:pPr>
        <w:pStyle w:val="KapakStili"/>
        <w:numPr>
          <w:ilvl w:val="0"/>
          <w:numId w:val="0"/>
        </w:numPr>
        <w:ind w:left="284"/>
      </w:pPr>
      <w:r>
        <w:t>MÜHENDİSLİK FAKÜLTESİ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0F0642" w:rsidP="00203231">
      <w:pPr>
        <w:pStyle w:val="KapakStili"/>
        <w:numPr>
          <w:ilvl w:val="0"/>
          <w:numId w:val="0"/>
        </w:numPr>
        <w:ind w:left="142"/>
      </w:pPr>
      <w:r>
        <w:t>GIDA MÜHENDİSLİĞİ BÖLÜMÜ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4A6CA3" w:rsidP="00203231">
      <w:pPr>
        <w:pStyle w:val="KapakStili"/>
        <w:numPr>
          <w:ilvl w:val="0"/>
          <w:numId w:val="0"/>
        </w:numPr>
        <w:ind w:left="142"/>
      </w:pPr>
      <w:r>
        <w:t>GIDA MÜHENDİSLİĞİNDE TASARIM</w:t>
      </w:r>
    </w:p>
    <w:p w:rsidR="00BA03CA" w:rsidRP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BA03CA" w:rsidRDefault="0025066C" w:rsidP="007C4E34">
      <w:pPr>
        <w:pStyle w:val="KapakStili"/>
        <w:numPr>
          <w:ilvl w:val="0"/>
          <w:numId w:val="0"/>
        </w:numPr>
        <w:ind w:left="142"/>
      </w:pPr>
      <w:r>
        <w:rPr>
          <w:rFonts w:ascii="Times New Roman" w:hAnsi="Times New Roman" w:cs="Times New Roman"/>
          <w:sz w:val="28"/>
          <w:szCs w:val="28"/>
        </w:rPr>
        <w:t>Buharlaştırma</w:t>
      </w:r>
      <w:r w:rsidR="002419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0BF9" w:rsidRPr="004C0BF9" w:rsidRDefault="008B39AA" w:rsidP="007C4E34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3A27A75E39EB4AA69532174FA80E7D64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25066C">
            <w:t>9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</w:p>
    <w:p w:rsidR="00BA03CA" w:rsidRDefault="00BA03CA" w:rsidP="0059637E"/>
    <w:p w:rsidR="00E371F5" w:rsidRDefault="00E371F5" w:rsidP="0059637E">
      <w:pPr>
        <w:sectPr w:rsidR="00E371F5" w:rsidSect="009E681D">
          <w:headerReference w:type="default" r:id="rId8"/>
          <w:footerReference w:type="default" r:id="rId9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97431E" w:rsidRPr="000B6242" w:rsidRDefault="0097431E" w:rsidP="0097431E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6242">
        <w:rPr>
          <w:rFonts w:ascii="Times New Roman" w:hAnsi="Times New Roman" w:cs="Times New Roman"/>
          <w:b/>
          <w:sz w:val="28"/>
          <w:szCs w:val="28"/>
        </w:rPr>
        <w:lastRenderedPageBreak/>
        <w:t>9. Haftada</w:t>
      </w:r>
      <w:r w:rsidRPr="000B6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6242">
        <w:rPr>
          <w:rFonts w:ascii="Times New Roman" w:hAnsi="Times New Roman" w:cs="Times New Roman"/>
          <w:sz w:val="28"/>
          <w:szCs w:val="28"/>
        </w:rPr>
        <w:t>Zacharias</w:t>
      </w:r>
      <w:proofErr w:type="spellEnd"/>
      <w:r w:rsidRPr="000B6242">
        <w:rPr>
          <w:rFonts w:ascii="Times New Roman" w:hAnsi="Times New Roman" w:cs="Times New Roman"/>
          <w:sz w:val="28"/>
          <w:szCs w:val="28"/>
        </w:rPr>
        <w:t xml:space="preserve"> B. </w:t>
      </w:r>
      <w:proofErr w:type="spellStart"/>
      <w:r w:rsidRPr="000B6242">
        <w:rPr>
          <w:rFonts w:ascii="Times New Roman" w:hAnsi="Times New Roman" w:cs="Times New Roman"/>
          <w:sz w:val="28"/>
          <w:szCs w:val="28"/>
        </w:rPr>
        <w:t>Maroulis</w:t>
      </w:r>
      <w:proofErr w:type="spellEnd"/>
      <w:r w:rsidRPr="000B6242">
        <w:rPr>
          <w:rFonts w:ascii="Times New Roman" w:hAnsi="Times New Roman" w:cs="Times New Roman"/>
          <w:sz w:val="28"/>
          <w:szCs w:val="28"/>
        </w:rPr>
        <w:t xml:space="preserve"> ve George D. </w:t>
      </w:r>
      <w:proofErr w:type="spellStart"/>
      <w:r w:rsidRPr="000B6242">
        <w:rPr>
          <w:rFonts w:ascii="Times New Roman" w:hAnsi="Times New Roman" w:cs="Times New Roman"/>
          <w:sz w:val="28"/>
          <w:szCs w:val="28"/>
        </w:rPr>
        <w:t>Saravacos</w:t>
      </w:r>
      <w:proofErr w:type="spellEnd"/>
      <w:r w:rsidRPr="000B6242">
        <w:rPr>
          <w:rFonts w:ascii="Times New Roman" w:hAnsi="Times New Roman" w:cs="Times New Roman"/>
          <w:sz w:val="28"/>
          <w:szCs w:val="28"/>
        </w:rPr>
        <w:t xml:space="preserve"> tarafından yazılan Gıda Proses Tasarımı (</w:t>
      </w:r>
      <w:proofErr w:type="spellStart"/>
      <w:r w:rsidRPr="000B6242">
        <w:rPr>
          <w:rFonts w:ascii="Times New Roman" w:hAnsi="Times New Roman" w:cs="Times New Roman"/>
          <w:sz w:val="28"/>
          <w:szCs w:val="28"/>
        </w:rPr>
        <w:t>Food</w:t>
      </w:r>
      <w:proofErr w:type="spellEnd"/>
      <w:r w:rsidRPr="000B6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6242">
        <w:rPr>
          <w:rFonts w:ascii="Times New Roman" w:hAnsi="Times New Roman" w:cs="Times New Roman"/>
          <w:sz w:val="28"/>
          <w:szCs w:val="28"/>
        </w:rPr>
        <w:t>Process</w:t>
      </w:r>
      <w:proofErr w:type="spellEnd"/>
      <w:r w:rsidRPr="000B6242">
        <w:rPr>
          <w:rFonts w:ascii="Times New Roman" w:hAnsi="Times New Roman" w:cs="Times New Roman"/>
          <w:sz w:val="28"/>
          <w:szCs w:val="28"/>
        </w:rPr>
        <w:t xml:space="preserve"> Design) kitabında bulunan;</w:t>
      </w:r>
    </w:p>
    <w:p w:rsidR="0097431E" w:rsidRPr="000B6242" w:rsidRDefault="0097431E" w:rsidP="0097431E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6242">
        <w:rPr>
          <w:rFonts w:ascii="Times New Roman" w:hAnsi="Times New Roman" w:cs="Times New Roman"/>
          <w:sz w:val="28"/>
          <w:szCs w:val="28"/>
        </w:rPr>
        <w:t xml:space="preserve">6.  </w:t>
      </w:r>
      <w:r w:rsidR="0025066C">
        <w:rPr>
          <w:rFonts w:ascii="Times New Roman" w:hAnsi="Times New Roman" w:cs="Times New Roman"/>
          <w:sz w:val="28"/>
          <w:szCs w:val="28"/>
        </w:rPr>
        <w:t>Buharlaştırma</w:t>
      </w:r>
    </w:p>
    <w:p w:rsidR="0097431E" w:rsidRPr="000B6242" w:rsidRDefault="0097431E" w:rsidP="0097431E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6242">
        <w:rPr>
          <w:rFonts w:ascii="Times New Roman" w:hAnsi="Times New Roman" w:cs="Times New Roman"/>
          <w:sz w:val="28"/>
          <w:szCs w:val="28"/>
        </w:rPr>
        <w:t>6.1 Giriş</w:t>
      </w:r>
    </w:p>
    <w:p w:rsidR="0097431E" w:rsidRPr="000B6242" w:rsidRDefault="0097431E" w:rsidP="0097431E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6242">
        <w:rPr>
          <w:rFonts w:ascii="Times New Roman" w:hAnsi="Times New Roman" w:cs="Times New Roman"/>
          <w:sz w:val="28"/>
          <w:szCs w:val="28"/>
        </w:rPr>
        <w:t xml:space="preserve">6.2 </w:t>
      </w:r>
      <w:r w:rsidR="0025066C">
        <w:rPr>
          <w:rFonts w:ascii="Times New Roman" w:hAnsi="Times New Roman" w:cs="Times New Roman"/>
          <w:sz w:val="28"/>
          <w:szCs w:val="28"/>
        </w:rPr>
        <w:t xml:space="preserve">Buharlaştırıcılarda </w:t>
      </w:r>
      <w:r w:rsidRPr="000B6242">
        <w:rPr>
          <w:rFonts w:ascii="Times New Roman" w:hAnsi="Times New Roman" w:cs="Times New Roman"/>
          <w:sz w:val="28"/>
          <w:szCs w:val="28"/>
        </w:rPr>
        <w:t>Isı Transferi</w:t>
      </w:r>
    </w:p>
    <w:p w:rsidR="0097431E" w:rsidRPr="000B6242" w:rsidRDefault="0097431E" w:rsidP="0097431E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6242">
        <w:rPr>
          <w:rFonts w:ascii="Times New Roman" w:hAnsi="Times New Roman" w:cs="Times New Roman"/>
          <w:sz w:val="28"/>
          <w:szCs w:val="28"/>
        </w:rPr>
        <w:t xml:space="preserve">6.3 Gıda </w:t>
      </w:r>
      <w:r w:rsidR="0025066C">
        <w:rPr>
          <w:rFonts w:ascii="Times New Roman" w:hAnsi="Times New Roman" w:cs="Times New Roman"/>
          <w:sz w:val="28"/>
          <w:szCs w:val="28"/>
        </w:rPr>
        <w:t>Buharlaştırıcıları</w:t>
      </w:r>
    </w:p>
    <w:p w:rsidR="0097431E" w:rsidRPr="000B6242" w:rsidRDefault="0097431E" w:rsidP="0097431E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6242">
        <w:rPr>
          <w:rFonts w:ascii="Times New Roman" w:hAnsi="Times New Roman" w:cs="Times New Roman"/>
          <w:sz w:val="28"/>
          <w:szCs w:val="28"/>
        </w:rPr>
        <w:t xml:space="preserve">6.4 Vakumlu </w:t>
      </w:r>
      <w:r w:rsidR="0025066C">
        <w:rPr>
          <w:rFonts w:ascii="Times New Roman" w:hAnsi="Times New Roman" w:cs="Times New Roman"/>
          <w:sz w:val="28"/>
          <w:szCs w:val="28"/>
        </w:rPr>
        <w:t xml:space="preserve">Buharlaştırıcıların </w:t>
      </w:r>
      <w:bookmarkStart w:id="0" w:name="_GoBack"/>
      <w:bookmarkEnd w:id="0"/>
      <w:r w:rsidRPr="000B6242">
        <w:rPr>
          <w:rFonts w:ascii="Times New Roman" w:hAnsi="Times New Roman" w:cs="Times New Roman"/>
          <w:sz w:val="28"/>
          <w:szCs w:val="28"/>
        </w:rPr>
        <w:t>Tasarımı</w:t>
      </w:r>
    </w:p>
    <w:p w:rsidR="0097431E" w:rsidRPr="000B6242" w:rsidRDefault="0097431E" w:rsidP="0097431E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6242">
        <w:rPr>
          <w:rFonts w:ascii="Times New Roman" w:hAnsi="Times New Roman" w:cs="Times New Roman"/>
          <w:sz w:val="28"/>
          <w:szCs w:val="28"/>
        </w:rPr>
        <w:t>6.5 Gıda Kalite Değerlendirmeleri</w:t>
      </w:r>
    </w:p>
    <w:p w:rsidR="0097431E" w:rsidRPr="000B6242" w:rsidRDefault="0097431E" w:rsidP="0097431E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6242">
        <w:rPr>
          <w:rFonts w:ascii="Times New Roman" w:hAnsi="Times New Roman" w:cs="Times New Roman"/>
          <w:sz w:val="28"/>
          <w:szCs w:val="28"/>
        </w:rPr>
        <w:t>Konuları anlatılacaktır.</w:t>
      </w:r>
    </w:p>
    <w:p w:rsidR="0059637E" w:rsidRPr="0059637E" w:rsidRDefault="0059637E" w:rsidP="005019AF">
      <w:pPr>
        <w:spacing w:line="240" w:lineRule="auto"/>
        <w:ind w:firstLine="426"/>
        <w:jc w:val="both"/>
      </w:pPr>
    </w:p>
    <w:sectPr w:rsidR="0059637E" w:rsidRPr="005963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39AA" w:rsidRDefault="008B39AA" w:rsidP="008F056E">
      <w:r>
        <w:separator/>
      </w:r>
    </w:p>
  </w:endnote>
  <w:endnote w:type="continuationSeparator" w:id="0">
    <w:p w:rsidR="008B39AA" w:rsidRDefault="008B39AA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39AA" w:rsidRDefault="008B39AA" w:rsidP="008F056E">
      <w:r>
        <w:separator/>
      </w:r>
    </w:p>
  </w:footnote>
  <w:footnote w:type="continuationSeparator" w:id="0">
    <w:p w:rsidR="008B39AA" w:rsidRDefault="008B39AA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3C332F1F"/>
    <w:multiLevelType w:val="hybridMultilevel"/>
    <w:tmpl w:val="484E5490"/>
    <w:lvl w:ilvl="0" w:tplc="16CE63A0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5271F95"/>
    <w:multiLevelType w:val="multilevel"/>
    <w:tmpl w:val="C4C67E8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04" w:hanging="1440"/>
      </w:pPr>
      <w:rPr>
        <w:rFonts w:hint="default"/>
      </w:rPr>
    </w:lvl>
  </w:abstractNum>
  <w:abstractNum w:abstractNumId="6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8">
    <w:nsid w:val="6315725A"/>
    <w:multiLevelType w:val="multilevel"/>
    <w:tmpl w:val="2DC89C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4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9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7D964726"/>
    <w:multiLevelType w:val="hybridMultilevel"/>
    <w:tmpl w:val="4C442BC8"/>
    <w:lvl w:ilvl="0" w:tplc="BE4C1F32">
      <w:start w:val="3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6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9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7"/>
  </w:num>
  <w:num w:numId="10">
    <w:abstractNumId w:val="8"/>
  </w:num>
  <w:num w:numId="11">
    <w:abstractNumId w:val="5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642"/>
    <w:rsid w:val="00053CE1"/>
    <w:rsid w:val="00090110"/>
    <w:rsid w:val="000A73D8"/>
    <w:rsid w:val="000F0642"/>
    <w:rsid w:val="001612FE"/>
    <w:rsid w:val="00166CA6"/>
    <w:rsid w:val="00185CD1"/>
    <w:rsid w:val="00203231"/>
    <w:rsid w:val="00240D4B"/>
    <w:rsid w:val="00241909"/>
    <w:rsid w:val="0025066C"/>
    <w:rsid w:val="00253612"/>
    <w:rsid w:val="002D3666"/>
    <w:rsid w:val="00313717"/>
    <w:rsid w:val="003528C0"/>
    <w:rsid w:val="00380D8F"/>
    <w:rsid w:val="00406E4E"/>
    <w:rsid w:val="00426D5C"/>
    <w:rsid w:val="004A6CA3"/>
    <w:rsid w:val="004C0BF9"/>
    <w:rsid w:val="004D653A"/>
    <w:rsid w:val="004F1064"/>
    <w:rsid w:val="005019AF"/>
    <w:rsid w:val="0059637E"/>
    <w:rsid w:val="005C71C7"/>
    <w:rsid w:val="00663462"/>
    <w:rsid w:val="0068676F"/>
    <w:rsid w:val="007004E8"/>
    <w:rsid w:val="00744B69"/>
    <w:rsid w:val="007757DD"/>
    <w:rsid w:val="007A16DF"/>
    <w:rsid w:val="007C4E34"/>
    <w:rsid w:val="007E102D"/>
    <w:rsid w:val="0081069A"/>
    <w:rsid w:val="008215D0"/>
    <w:rsid w:val="00850AC7"/>
    <w:rsid w:val="008971AD"/>
    <w:rsid w:val="008B39AA"/>
    <w:rsid w:val="008E31E5"/>
    <w:rsid w:val="008F056E"/>
    <w:rsid w:val="009350C2"/>
    <w:rsid w:val="009506FC"/>
    <w:rsid w:val="0097431E"/>
    <w:rsid w:val="00991BA3"/>
    <w:rsid w:val="009B6B27"/>
    <w:rsid w:val="009D0B6B"/>
    <w:rsid w:val="009D3CE4"/>
    <w:rsid w:val="009D6EAF"/>
    <w:rsid w:val="009E681D"/>
    <w:rsid w:val="00A71954"/>
    <w:rsid w:val="00AE0F57"/>
    <w:rsid w:val="00B33DFE"/>
    <w:rsid w:val="00BA03CA"/>
    <w:rsid w:val="00BA1F78"/>
    <w:rsid w:val="00BA7B7A"/>
    <w:rsid w:val="00C65BF3"/>
    <w:rsid w:val="00CC3B02"/>
    <w:rsid w:val="00CE7A25"/>
    <w:rsid w:val="00D22F7B"/>
    <w:rsid w:val="00D47FC2"/>
    <w:rsid w:val="00D84311"/>
    <w:rsid w:val="00D95FA5"/>
    <w:rsid w:val="00DA54D5"/>
    <w:rsid w:val="00DA6740"/>
    <w:rsid w:val="00DE582A"/>
    <w:rsid w:val="00E371F5"/>
    <w:rsid w:val="00E76C36"/>
    <w:rsid w:val="00E90414"/>
    <w:rsid w:val="00EE1827"/>
    <w:rsid w:val="00F03C3E"/>
    <w:rsid w:val="00F36C00"/>
    <w:rsid w:val="00F50DE4"/>
    <w:rsid w:val="00F82580"/>
    <w:rsid w:val="00F8641A"/>
    <w:rsid w:val="00FD2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5A0B688A-413C-42A1-A810-C3194B336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653A"/>
    <w:pPr>
      <w:spacing w:after="160" w:line="259" w:lineRule="auto"/>
    </w:pPr>
    <w:rPr>
      <w:rFonts w:eastAsiaTheme="minorHAnsi"/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 w:after="120" w:line="240" w:lineRule="auto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 w:after="120" w:line="240" w:lineRule="auto"/>
      <w:ind w:left="1296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 w:after="120" w:line="240" w:lineRule="auto"/>
      <w:ind w:left="2160"/>
      <w:jc w:val="both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 w:after="120" w:line="240" w:lineRule="auto"/>
      <w:jc w:val="both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 w:after="120" w:line="240" w:lineRule="auto"/>
      <w:jc w:val="both"/>
      <w:outlineLvl w:val="4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 w:after="120" w:line="240" w:lineRule="auto"/>
      <w:jc w:val="both"/>
      <w:outlineLvl w:val="5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 w:after="120" w:line="240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 w:after="120" w:line="240" w:lineRule="auto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 w:after="120" w:line="240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  <w:spacing w:after="120" w:line="240" w:lineRule="auto"/>
      <w:ind w:firstLine="340"/>
      <w:jc w:val="both"/>
    </w:pPr>
    <w:rPr>
      <w:rFonts w:eastAsiaTheme="minorEastAsia"/>
      <w:sz w:val="24"/>
      <w:szCs w:val="24"/>
    </w:r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  <w:spacing w:after="120" w:line="240" w:lineRule="auto"/>
      <w:ind w:firstLine="340"/>
      <w:jc w:val="both"/>
    </w:pPr>
    <w:rPr>
      <w:rFonts w:eastAsiaTheme="minorEastAsia"/>
      <w:sz w:val="24"/>
      <w:szCs w:val="24"/>
    </w:r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pPr>
      <w:spacing w:after="120" w:line="240" w:lineRule="auto"/>
      <w:ind w:firstLine="340"/>
      <w:jc w:val="both"/>
    </w:pPr>
    <w:rPr>
      <w:rFonts w:eastAsiaTheme="minorEastAsia"/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Paragraf">
    <w:name w:val="List Paragraph"/>
    <w:basedOn w:val="Normal"/>
    <w:uiPriority w:val="34"/>
    <w:qFormat/>
    <w:rsid w:val="004A6C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\Desktop\Ders%20Notlar&#305;m\K&#252;tle%20ve%20Enerji%20Denklikleri\a4_antetli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A27A75E39EB4AA69532174FA80E7D6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1F1FBE9-FA04-4D11-8C42-4213C977FE9D}"/>
      </w:docPartPr>
      <w:docPartBody>
        <w:p w:rsidR="00CE5751" w:rsidRDefault="00ED0B1F">
          <w:pPr>
            <w:pStyle w:val="3A27A75E39EB4AA69532174FA80E7D64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B1F"/>
    <w:rsid w:val="000F74FB"/>
    <w:rsid w:val="001256B3"/>
    <w:rsid w:val="001A5DF6"/>
    <w:rsid w:val="001C2E4C"/>
    <w:rsid w:val="001E1566"/>
    <w:rsid w:val="002257CE"/>
    <w:rsid w:val="00375227"/>
    <w:rsid w:val="004B4C4A"/>
    <w:rsid w:val="00570A7A"/>
    <w:rsid w:val="00680656"/>
    <w:rsid w:val="006E00E8"/>
    <w:rsid w:val="00724441"/>
    <w:rsid w:val="007B5982"/>
    <w:rsid w:val="007D7E08"/>
    <w:rsid w:val="00841D69"/>
    <w:rsid w:val="008761E5"/>
    <w:rsid w:val="00896676"/>
    <w:rsid w:val="0092720A"/>
    <w:rsid w:val="0098175A"/>
    <w:rsid w:val="00AA0F9E"/>
    <w:rsid w:val="00B037CF"/>
    <w:rsid w:val="00CE5751"/>
    <w:rsid w:val="00DD5419"/>
    <w:rsid w:val="00ED0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3A27A75E39EB4AA69532174FA80E7D64">
    <w:name w:val="3A27A75E39EB4AA69532174FA80E7D6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D1C416-7D58-4672-9079-24413540C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</Template>
  <TotalTime>0</TotalTime>
  <Pages>2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</dc:creator>
  <cp:keywords/>
  <dc:description/>
  <cp:lastModifiedBy>US</cp:lastModifiedBy>
  <cp:revision>2</cp:revision>
  <cp:lastPrinted>2016-04-01T08:51:00Z</cp:lastPrinted>
  <dcterms:created xsi:type="dcterms:W3CDTF">2020-01-16T10:47:00Z</dcterms:created>
  <dcterms:modified xsi:type="dcterms:W3CDTF">2020-01-16T10:47:00Z</dcterms:modified>
</cp:coreProperties>
</file>