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1D" w:rsidRDefault="009E681D"/>
    <w:p w:rsidR="0059637E" w:rsidRPr="00BA03CA" w:rsidRDefault="000F0642" w:rsidP="00203231">
      <w:pPr>
        <w:pStyle w:val="KapakStili"/>
        <w:numPr>
          <w:ilvl w:val="0"/>
          <w:numId w:val="0"/>
        </w:numPr>
        <w:ind w:left="284"/>
      </w:pPr>
      <w:r>
        <w:t>MÜHENDİSLİK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0F0642" w:rsidP="00203231">
      <w:pPr>
        <w:pStyle w:val="KapakStili"/>
        <w:numPr>
          <w:ilvl w:val="0"/>
          <w:numId w:val="0"/>
        </w:numPr>
        <w:ind w:left="142"/>
      </w:pPr>
      <w:r>
        <w:t>GIDA MÜHENDİSLİĞİ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0F0642" w:rsidP="00203231">
      <w:pPr>
        <w:pStyle w:val="KapakStili"/>
        <w:numPr>
          <w:ilvl w:val="0"/>
          <w:numId w:val="0"/>
        </w:numPr>
        <w:ind w:left="142"/>
      </w:pPr>
      <w:r>
        <w:t>KÜTLE VE ENERJİ DENKLİKLERİ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7A16DF" w:rsidP="00512DAB">
      <w:pPr>
        <w:pStyle w:val="KapakStili"/>
        <w:numPr>
          <w:ilvl w:val="0"/>
          <w:numId w:val="0"/>
        </w:numPr>
        <w:ind w:left="142"/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Enerji Denklikleri</w:t>
      </w:r>
      <w:r w:rsidR="00241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BF9" w:rsidRPr="004C0BF9" w:rsidRDefault="000E759B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A27A75E39EB4AA69532174FA80E7D64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426D5C">
            <w:t>13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26D5C" w:rsidRDefault="00426D5C" w:rsidP="00426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Bu ders kapsamında 13. haftada, Ankara Üniversitesi Mühendislik Fakültesi Gıda Mühendisliği Bölümü öğretim üyelerinden </w:t>
      </w:r>
      <w:r w:rsidRPr="00CE5A77">
        <w:rPr>
          <w:rFonts w:ascii="Times New Roman" w:hAnsi="Times New Roman" w:cs="Times New Roman"/>
          <w:sz w:val="28"/>
          <w:szCs w:val="28"/>
        </w:rPr>
        <w:t>Prof. Dr. Mehmet ÖZKAN,</w:t>
      </w:r>
      <w:r>
        <w:rPr>
          <w:rFonts w:ascii="Times New Roman" w:hAnsi="Times New Roman" w:cs="Times New Roman"/>
          <w:sz w:val="28"/>
          <w:szCs w:val="28"/>
        </w:rPr>
        <w:t xml:space="preserve"> Prof. Dr. Bekir CEMEROĞLU ve Gıda Müh. Meltem TÜRKYILMAZ tarafından hazırlanan Gıda Mühendisliğinde KÜTLE VE ENERJİ DENKLİKLERİ kitabında yer alan; </w:t>
      </w:r>
    </w:p>
    <w:p w:rsidR="00426D5C" w:rsidRDefault="00426D5C" w:rsidP="00426D5C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Enerji Denklikleri</w:t>
      </w:r>
    </w:p>
    <w:p w:rsidR="00426D5C" w:rsidRPr="00CE5A77" w:rsidRDefault="00426D5C" w:rsidP="00426D5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Enerji denkliği hesaplamalarına ilişkin uygulamalar (sayfa 212-228) konusu anlatılacaktır.</w:t>
      </w:r>
    </w:p>
    <w:p w:rsidR="007A16DF" w:rsidRDefault="007A16DF" w:rsidP="007A16DF"/>
    <w:p w:rsidR="0059637E" w:rsidRPr="0059637E" w:rsidRDefault="0059637E" w:rsidP="00090110">
      <w:pPr>
        <w:spacing w:line="360" w:lineRule="auto"/>
        <w:jc w:val="both"/>
      </w:pPr>
    </w:p>
    <w:sectPr w:rsidR="0059637E" w:rsidRPr="005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59B" w:rsidRDefault="000E759B" w:rsidP="008F056E">
      <w:r>
        <w:separator/>
      </w:r>
    </w:p>
  </w:endnote>
  <w:endnote w:type="continuationSeparator" w:id="0">
    <w:p w:rsidR="000E759B" w:rsidRDefault="000E759B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59B" w:rsidRDefault="000E759B" w:rsidP="008F056E">
      <w:r>
        <w:separator/>
      </w:r>
    </w:p>
  </w:footnote>
  <w:footnote w:type="continuationSeparator" w:id="0">
    <w:p w:rsidR="000E759B" w:rsidRDefault="000E759B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42"/>
    <w:rsid w:val="00053CE1"/>
    <w:rsid w:val="00090110"/>
    <w:rsid w:val="000E759B"/>
    <w:rsid w:val="000F0642"/>
    <w:rsid w:val="00166CA6"/>
    <w:rsid w:val="00185CD1"/>
    <w:rsid w:val="00203231"/>
    <w:rsid w:val="00241909"/>
    <w:rsid w:val="00253612"/>
    <w:rsid w:val="002D3666"/>
    <w:rsid w:val="00380D8F"/>
    <w:rsid w:val="00426D5C"/>
    <w:rsid w:val="004C0BF9"/>
    <w:rsid w:val="004D653A"/>
    <w:rsid w:val="004F1064"/>
    <w:rsid w:val="00512DAB"/>
    <w:rsid w:val="0059637E"/>
    <w:rsid w:val="0068676F"/>
    <w:rsid w:val="007004E8"/>
    <w:rsid w:val="00744B69"/>
    <w:rsid w:val="007A16DF"/>
    <w:rsid w:val="007E102D"/>
    <w:rsid w:val="0081069A"/>
    <w:rsid w:val="00850AC7"/>
    <w:rsid w:val="008971AD"/>
    <w:rsid w:val="008E31E5"/>
    <w:rsid w:val="008F056E"/>
    <w:rsid w:val="009506FC"/>
    <w:rsid w:val="00991BA3"/>
    <w:rsid w:val="009D3CE4"/>
    <w:rsid w:val="009D6EAF"/>
    <w:rsid w:val="009E681D"/>
    <w:rsid w:val="00A71954"/>
    <w:rsid w:val="00B33DFE"/>
    <w:rsid w:val="00BA03CA"/>
    <w:rsid w:val="00BA7B7A"/>
    <w:rsid w:val="00C65BF3"/>
    <w:rsid w:val="00D22F7B"/>
    <w:rsid w:val="00D47FC2"/>
    <w:rsid w:val="00D84311"/>
    <w:rsid w:val="00DA54D5"/>
    <w:rsid w:val="00DA6740"/>
    <w:rsid w:val="00DE582A"/>
    <w:rsid w:val="00E1426C"/>
    <w:rsid w:val="00E371F5"/>
    <w:rsid w:val="00E76C36"/>
    <w:rsid w:val="00EE1827"/>
    <w:rsid w:val="00F03C3E"/>
    <w:rsid w:val="00F15CFC"/>
    <w:rsid w:val="00F36C00"/>
    <w:rsid w:val="00F50DE4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5A0B688A-413C-42A1-A810-C3194B33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53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\Desktop\Ders%20Notlar&#305;m\K&#252;tle%20ve%20Enerji%20Denklikleri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A27A75E39EB4AA69532174FA80E7D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1F1FBE9-FA04-4D11-8C42-4213C977FE9D}"/>
      </w:docPartPr>
      <w:docPartBody>
        <w:p w:rsidR="00CE5751" w:rsidRDefault="00ED0B1F">
          <w:pPr>
            <w:pStyle w:val="3A27A75E39EB4AA69532174FA80E7D64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1F"/>
    <w:rsid w:val="000F74FB"/>
    <w:rsid w:val="001256B3"/>
    <w:rsid w:val="001C2E4C"/>
    <w:rsid w:val="001E1566"/>
    <w:rsid w:val="00375227"/>
    <w:rsid w:val="00570A7A"/>
    <w:rsid w:val="00680656"/>
    <w:rsid w:val="007B5982"/>
    <w:rsid w:val="008761E5"/>
    <w:rsid w:val="00AA0F9E"/>
    <w:rsid w:val="00AE152E"/>
    <w:rsid w:val="00CE5751"/>
    <w:rsid w:val="00DD5419"/>
    <w:rsid w:val="00ED0B1F"/>
    <w:rsid w:val="00FB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A27A75E39EB4AA69532174FA80E7D64">
    <w:name w:val="3A27A75E39EB4AA69532174FA80E7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042DAD-4973-4B77-94A4-7FAB265D7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0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3</cp:revision>
  <cp:lastPrinted>2016-04-01T08:51:00Z</cp:lastPrinted>
  <dcterms:created xsi:type="dcterms:W3CDTF">2020-01-15T11:32:00Z</dcterms:created>
  <dcterms:modified xsi:type="dcterms:W3CDTF">2020-01-16T11:30:00Z</dcterms:modified>
</cp:coreProperties>
</file>